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958"/>
        <w:gridCol w:w="302"/>
        <w:gridCol w:w="3544"/>
      </w:tblGrid>
      <w:tr w:rsidR="00005004" w14:paraId="4296FB89" w14:textId="77777777">
        <w:trPr>
          <w:cantSplit/>
        </w:trPr>
        <w:tc>
          <w:tcPr>
            <w:tcW w:w="6449" w:type="dxa"/>
            <w:gridSpan w:val="3"/>
          </w:tcPr>
          <w:p w14:paraId="2BAFCCCF" w14:textId="77777777" w:rsidR="000215B9" w:rsidRPr="000215B9" w:rsidRDefault="00C545A4" w:rsidP="000215B9">
            <w:pPr>
              <w:pStyle w:val="berschrift3"/>
              <w:ind w:right="213"/>
              <w:jc w:val="left"/>
              <w:rPr>
                <w:color w:val="008000"/>
              </w:rPr>
            </w:pPr>
            <w:r>
              <w:rPr>
                <w:color w:val="008000"/>
              </w:rPr>
              <w:t>Obst- und Gartenbauverein</w:t>
            </w:r>
          </w:p>
        </w:tc>
        <w:tc>
          <w:tcPr>
            <w:tcW w:w="3544" w:type="dxa"/>
            <w:vMerge w:val="restart"/>
          </w:tcPr>
          <w:p w14:paraId="1250D8B9" w14:textId="77777777" w:rsidR="00005004" w:rsidRDefault="00366559">
            <w:pPr>
              <w:rPr>
                <w:rFonts w:cs="Arial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CCE2AF7" wp14:editId="7C53132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65405</wp:posOffset>
                  </wp:positionV>
                  <wp:extent cx="1276350" cy="1247775"/>
                  <wp:effectExtent l="19050" t="0" r="0" b="0"/>
                  <wp:wrapSquare wrapText="bothSides"/>
                  <wp:docPr id="4" name="Bild 4" descr="LogoS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S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5004" w14:paraId="23F0F8DD" w14:textId="77777777">
        <w:trPr>
          <w:cantSplit/>
        </w:trPr>
        <w:tc>
          <w:tcPr>
            <w:tcW w:w="6449" w:type="dxa"/>
            <w:gridSpan w:val="3"/>
          </w:tcPr>
          <w:p w14:paraId="353C97CD" w14:textId="77777777" w:rsidR="00A11D66" w:rsidRDefault="00C545A4" w:rsidP="00C545A4">
            <w:pPr>
              <w:ind w:right="213"/>
              <w:jc w:val="center"/>
              <w:rPr>
                <w:b/>
                <w:bCs/>
                <w:color w:val="008000"/>
                <w:sz w:val="42"/>
                <w:lang w:val="en-US"/>
              </w:rPr>
            </w:pPr>
            <w:proofErr w:type="spellStart"/>
            <w:r>
              <w:rPr>
                <w:rFonts w:cs="Arial"/>
                <w:b/>
                <w:color w:val="008000"/>
                <w:sz w:val="42"/>
                <w:lang w:val="en-US"/>
              </w:rPr>
              <w:t>Refrath</w:t>
            </w:r>
            <w:proofErr w:type="spellEnd"/>
            <w:r>
              <w:rPr>
                <w:rFonts w:cs="Arial"/>
                <w:b/>
                <w:color w:val="008000"/>
                <w:sz w:val="42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8000"/>
                <w:sz w:val="42"/>
                <w:lang w:val="en-US"/>
              </w:rPr>
              <w:t>e.V.</w:t>
            </w:r>
            <w:proofErr w:type="spellEnd"/>
          </w:p>
        </w:tc>
        <w:tc>
          <w:tcPr>
            <w:tcW w:w="3544" w:type="dxa"/>
            <w:vMerge/>
          </w:tcPr>
          <w:p w14:paraId="709875ED" w14:textId="77777777" w:rsidR="00005004" w:rsidRDefault="00005004">
            <w:pPr>
              <w:rPr>
                <w:rFonts w:cs="Arial"/>
                <w:b/>
                <w:sz w:val="24"/>
                <w:lang w:val="en-US"/>
              </w:rPr>
            </w:pPr>
          </w:p>
        </w:tc>
      </w:tr>
      <w:tr w:rsidR="00005004" w14:paraId="1B47E657" w14:textId="77777777">
        <w:trPr>
          <w:cantSplit/>
        </w:trPr>
        <w:tc>
          <w:tcPr>
            <w:tcW w:w="6449" w:type="dxa"/>
            <w:gridSpan w:val="3"/>
          </w:tcPr>
          <w:p w14:paraId="6E88022F" w14:textId="77777777" w:rsidR="00005004" w:rsidRDefault="00C545A4">
            <w:pPr>
              <w:pStyle w:val="berschrift4"/>
              <w:ind w:left="0" w:right="213"/>
              <w:rPr>
                <w:rFonts w:cs="Arial"/>
                <w:b/>
                <w:bCs/>
                <w:color w:val="008000"/>
                <w:sz w:val="24"/>
              </w:rPr>
            </w:pPr>
            <w:r>
              <w:rPr>
                <w:b/>
                <w:bCs/>
                <w:color w:val="008000"/>
                <w:sz w:val="24"/>
              </w:rPr>
              <w:t>Gegründet 1929</w:t>
            </w:r>
          </w:p>
        </w:tc>
        <w:tc>
          <w:tcPr>
            <w:tcW w:w="3544" w:type="dxa"/>
            <w:vMerge/>
          </w:tcPr>
          <w:p w14:paraId="72C8C559" w14:textId="77777777" w:rsidR="00005004" w:rsidRDefault="00005004">
            <w:pPr>
              <w:rPr>
                <w:rFonts w:cs="Arial"/>
                <w:b/>
                <w:sz w:val="20"/>
              </w:rPr>
            </w:pPr>
          </w:p>
        </w:tc>
      </w:tr>
      <w:tr w:rsidR="00005004" w14:paraId="06E42FED" w14:textId="77777777">
        <w:trPr>
          <w:cantSplit/>
        </w:trPr>
        <w:tc>
          <w:tcPr>
            <w:tcW w:w="6449" w:type="dxa"/>
            <w:gridSpan w:val="3"/>
          </w:tcPr>
          <w:p w14:paraId="305C4696" w14:textId="77777777" w:rsidR="00005004" w:rsidRDefault="00005004">
            <w:pPr>
              <w:ind w:right="213"/>
              <w:rPr>
                <w:rFonts w:cs="Arial"/>
                <w:b/>
                <w:color w:val="008000"/>
                <w:sz w:val="16"/>
              </w:rPr>
            </w:pPr>
          </w:p>
        </w:tc>
        <w:tc>
          <w:tcPr>
            <w:tcW w:w="3544" w:type="dxa"/>
            <w:vMerge/>
          </w:tcPr>
          <w:p w14:paraId="5F0CBE0F" w14:textId="77777777" w:rsidR="00005004" w:rsidRDefault="00005004">
            <w:pPr>
              <w:rPr>
                <w:rFonts w:cs="Arial"/>
                <w:b/>
                <w:sz w:val="16"/>
              </w:rPr>
            </w:pPr>
          </w:p>
        </w:tc>
      </w:tr>
      <w:tr w:rsidR="00005004" w14:paraId="4F3F3522" w14:textId="77777777">
        <w:trPr>
          <w:cantSplit/>
        </w:trPr>
        <w:tc>
          <w:tcPr>
            <w:tcW w:w="6449" w:type="dxa"/>
            <w:gridSpan w:val="3"/>
          </w:tcPr>
          <w:p w14:paraId="7B0F4ED7" w14:textId="77777777" w:rsidR="00005004" w:rsidRDefault="00C545A4">
            <w:pPr>
              <w:pStyle w:val="berschrift2"/>
              <w:ind w:right="213"/>
              <w:jc w:val="center"/>
              <w:rPr>
                <w:color w:val="008000"/>
                <w:spacing w:val="52"/>
                <w:sz w:val="24"/>
                <w:u w:val="single"/>
              </w:rPr>
            </w:pPr>
            <w:r>
              <w:rPr>
                <w:color w:val="008000"/>
                <w:spacing w:val="52"/>
                <w:sz w:val="24"/>
                <w:u w:val="single"/>
              </w:rPr>
              <w:t>Seit 1929 aus Freude am Garten</w:t>
            </w:r>
          </w:p>
        </w:tc>
        <w:tc>
          <w:tcPr>
            <w:tcW w:w="3544" w:type="dxa"/>
            <w:vMerge/>
          </w:tcPr>
          <w:p w14:paraId="155093B5" w14:textId="77777777" w:rsidR="00005004" w:rsidRDefault="00005004">
            <w:pPr>
              <w:rPr>
                <w:rFonts w:cs="Arial"/>
                <w:b/>
                <w:sz w:val="16"/>
              </w:rPr>
            </w:pPr>
          </w:p>
        </w:tc>
      </w:tr>
      <w:tr w:rsidR="00005004" w14:paraId="2A4328F7" w14:textId="77777777">
        <w:tc>
          <w:tcPr>
            <w:tcW w:w="6449" w:type="dxa"/>
            <w:gridSpan w:val="3"/>
          </w:tcPr>
          <w:p w14:paraId="46E643E6" w14:textId="77777777" w:rsidR="00005004" w:rsidRDefault="00005004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544" w:type="dxa"/>
          </w:tcPr>
          <w:p w14:paraId="0AC7B3A3" w14:textId="77777777" w:rsidR="00005004" w:rsidRDefault="00005004">
            <w:pPr>
              <w:rPr>
                <w:rFonts w:cs="Arial"/>
                <w:b/>
                <w:sz w:val="16"/>
              </w:rPr>
            </w:pPr>
          </w:p>
        </w:tc>
      </w:tr>
      <w:tr w:rsidR="00005004" w14:paraId="5B739DA7" w14:textId="77777777">
        <w:tc>
          <w:tcPr>
            <w:tcW w:w="6449" w:type="dxa"/>
            <w:gridSpan w:val="3"/>
          </w:tcPr>
          <w:p w14:paraId="6D8760C6" w14:textId="77777777" w:rsidR="00005004" w:rsidRDefault="00005004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Klemens </w:t>
            </w:r>
            <w:proofErr w:type="spellStart"/>
            <w:r>
              <w:rPr>
                <w:rFonts w:cs="Arial"/>
                <w:sz w:val="16"/>
              </w:rPr>
              <w:t>Delgoff</w:t>
            </w:r>
            <w:proofErr w:type="spellEnd"/>
            <w:r>
              <w:rPr>
                <w:rFonts w:cs="Arial"/>
                <w:sz w:val="16"/>
              </w:rPr>
              <w:t xml:space="preserve">   </w:t>
            </w:r>
            <w:r>
              <w:rPr>
                <w:rFonts w:cs="Arial"/>
                <w:sz w:val="16"/>
              </w:rPr>
              <w:sym w:font="Symbol" w:char="F0B7"/>
            </w:r>
            <w:r>
              <w:rPr>
                <w:rFonts w:cs="Arial"/>
                <w:sz w:val="16"/>
              </w:rPr>
              <w:t xml:space="preserve">   Am Eichenkamp 14   </w:t>
            </w:r>
            <w:r>
              <w:rPr>
                <w:rFonts w:cs="Arial"/>
                <w:sz w:val="16"/>
              </w:rPr>
              <w:sym w:font="Symbol" w:char="F0B7"/>
            </w:r>
            <w:r>
              <w:rPr>
                <w:rFonts w:cs="Arial"/>
                <w:sz w:val="16"/>
              </w:rPr>
              <w:t xml:space="preserve">   51427 Bergisch Gladbach</w:t>
            </w:r>
          </w:p>
        </w:tc>
        <w:tc>
          <w:tcPr>
            <w:tcW w:w="3544" w:type="dxa"/>
          </w:tcPr>
          <w:p w14:paraId="7D986BFC" w14:textId="77777777" w:rsidR="00005004" w:rsidRDefault="00005004">
            <w:pPr>
              <w:rPr>
                <w:rFonts w:cs="Arial"/>
                <w:sz w:val="24"/>
              </w:rPr>
            </w:pPr>
          </w:p>
        </w:tc>
      </w:tr>
      <w:tr w:rsidR="00005004" w:rsidRPr="00DD5224" w14:paraId="41D24747" w14:textId="77777777">
        <w:trPr>
          <w:cantSplit/>
        </w:trPr>
        <w:tc>
          <w:tcPr>
            <w:tcW w:w="6147" w:type="dxa"/>
            <w:gridSpan w:val="2"/>
            <w:vMerge w:val="restart"/>
          </w:tcPr>
          <w:p w14:paraId="7D73FA4A" w14:textId="76438D2D" w:rsidR="00366559" w:rsidRDefault="000F1C08" w:rsidP="00366559">
            <w:pPr>
              <w:rPr>
                <w:rFonts w:ascii="Monotype Corsiva" w:hAnsi="Monotype Corsiva" w:cs="Arial"/>
                <w:sz w:val="36"/>
                <w:szCs w:val="36"/>
              </w:rPr>
            </w:pPr>
            <w:r w:rsidRPr="00D57171">
              <w:rPr>
                <w:rFonts w:ascii="Monotype Corsiva" w:hAnsi="Monotype Corsiva" w:cs="Arial"/>
                <w:sz w:val="32"/>
                <w:szCs w:val="32"/>
              </w:rPr>
              <w:t xml:space="preserve"> </w:t>
            </w:r>
            <w:r w:rsidR="00D57171">
              <w:rPr>
                <w:rFonts w:ascii="Monotype Corsiva" w:hAnsi="Monotype Corsiva" w:cs="Arial"/>
                <w:sz w:val="32"/>
                <w:szCs w:val="32"/>
              </w:rPr>
              <w:t xml:space="preserve">            </w:t>
            </w:r>
            <w:r w:rsidR="00D57171" w:rsidRPr="00D57171">
              <w:rPr>
                <w:rFonts w:ascii="Monotype Corsiva" w:hAnsi="Monotype Corsiva" w:cs="Arial"/>
                <w:sz w:val="36"/>
                <w:szCs w:val="36"/>
              </w:rPr>
              <w:t xml:space="preserve">Freundliche Erinnerung </w:t>
            </w:r>
            <w:r w:rsidR="0032204A">
              <w:rPr>
                <w:rFonts w:ascii="Monotype Corsiva" w:hAnsi="Monotype Corsiva" w:cs="Arial"/>
                <w:sz w:val="36"/>
                <w:szCs w:val="36"/>
              </w:rPr>
              <w:t>Oktober</w:t>
            </w:r>
            <w:r w:rsidR="00D57171" w:rsidRPr="00D57171">
              <w:rPr>
                <w:rFonts w:ascii="Monotype Corsiva" w:hAnsi="Monotype Corsiva" w:cs="Arial"/>
                <w:sz w:val="36"/>
                <w:szCs w:val="36"/>
              </w:rPr>
              <w:t xml:space="preserve"> 2021</w:t>
            </w:r>
            <w:r w:rsidR="00D57171">
              <w:rPr>
                <w:rFonts w:ascii="Monotype Corsiva" w:hAnsi="Monotype Corsiva" w:cs="Arial"/>
                <w:sz w:val="36"/>
                <w:szCs w:val="36"/>
              </w:rPr>
              <w:t>!</w:t>
            </w:r>
          </w:p>
          <w:p w14:paraId="6555D4ED" w14:textId="77777777" w:rsidR="00D57171" w:rsidRDefault="00D57171" w:rsidP="00366559">
            <w:pPr>
              <w:rPr>
                <w:rFonts w:ascii="Monotype Corsiva" w:hAnsi="Monotype Corsiva" w:cs="Arial"/>
                <w:sz w:val="36"/>
                <w:szCs w:val="36"/>
              </w:rPr>
            </w:pPr>
            <w:r>
              <w:rPr>
                <w:rFonts w:ascii="Monotype Corsiva" w:hAnsi="Monotype Corsiva" w:cs="Arial"/>
                <w:sz w:val="36"/>
                <w:szCs w:val="36"/>
              </w:rPr>
              <w:t xml:space="preserve">                       </w:t>
            </w:r>
          </w:p>
          <w:p w14:paraId="28D6859B" w14:textId="77777777" w:rsidR="00D57171" w:rsidRPr="00D57171" w:rsidRDefault="00D57171" w:rsidP="00366559">
            <w:pPr>
              <w:rPr>
                <w:rFonts w:ascii="Monotype Corsiva" w:hAnsi="Monotype Corsiva" w:cs="Arial"/>
                <w:sz w:val="36"/>
                <w:szCs w:val="36"/>
              </w:rPr>
            </w:pPr>
            <w:r>
              <w:rPr>
                <w:rFonts w:ascii="Monotype Corsiva" w:hAnsi="Monotype Corsiva" w:cs="Arial"/>
                <w:sz w:val="36"/>
                <w:szCs w:val="36"/>
              </w:rPr>
              <w:t xml:space="preserve">                      Lebenszeichen!</w:t>
            </w:r>
          </w:p>
          <w:p w14:paraId="48D0484D" w14:textId="77777777" w:rsidR="0031529F" w:rsidRPr="007D1E10" w:rsidRDefault="0031529F" w:rsidP="00D3252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02" w:type="dxa"/>
          </w:tcPr>
          <w:p w14:paraId="79728644" w14:textId="77777777" w:rsidR="00005004" w:rsidRPr="00DD5224" w:rsidRDefault="00005004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3995C5CE" w14:textId="77777777" w:rsidR="00005004" w:rsidRPr="00DD5224" w:rsidRDefault="00005004">
            <w:pPr>
              <w:rPr>
                <w:rFonts w:cs="Arial"/>
                <w:sz w:val="16"/>
              </w:rPr>
            </w:pPr>
          </w:p>
        </w:tc>
      </w:tr>
      <w:tr w:rsidR="00005004" w14:paraId="68AC2420" w14:textId="77777777">
        <w:trPr>
          <w:cantSplit/>
        </w:trPr>
        <w:tc>
          <w:tcPr>
            <w:tcW w:w="6147" w:type="dxa"/>
            <w:gridSpan w:val="2"/>
            <w:vMerge/>
          </w:tcPr>
          <w:p w14:paraId="3B0547A9" w14:textId="77777777" w:rsidR="00005004" w:rsidRPr="00DD5224" w:rsidRDefault="00005004">
            <w:pPr>
              <w:rPr>
                <w:rFonts w:cs="Arial"/>
              </w:rPr>
            </w:pPr>
          </w:p>
        </w:tc>
        <w:tc>
          <w:tcPr>
            <w:tcW w:w="302" w:type="dxa"/>
          </w:tcPr>
          <w:p w14:paraId="549AE234" w14:textId="77777777" w:rsidR="00005004" w:rsidRPr="00DD5224" w:rsidRDefault="00005004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54E4CD7D" w14:textId="77777777" w:rsidR="00005004" w:rsidRDefault="00005004">
            <w:pPr>
              <w:ind w:left="72"/>
              <w:rPr>
                <w:rFonts w:cs="Arial"/>
                <w:sz w:val="16"/>
              </w:rPr>
            </w:pPr>
          </w:p>
        </w:tc>
      </w:tr>
      <w:tr w:rsidR="00005004" w14:paraId="45FD58B2" w14:textId="77777777">
        <w:trPr>
          <w:cantSplit/>
        </w:trPr>
        <w:tc>
          <w:tcPr>
            <w:tcW w:w="6147" w:type="dxa"/>
            <w:gridSpan w:val="2"/>
            <w:vMerge/>
          </w:tcPr>
          <w:p w14:paraId="2EF2D929" w14:textId="77777777" w:rsidR="00005004" w:rsidRDefault="00005004">
            <w:pPr>
              <w:rPr>
                <w:rFonts w:cs="Arial"/>
              </w:rPr>
            </w:pPr>
          </w:p>
        </w:tc>
        <w:tc>
          <w:tcPr>
            <w:tcW w:w="302" w:type="dxa"/>
          </w:tcPr>
          <w:p w14:paraId="3581C533" w14:textId="77777777" w:rsidR="00005004" w:rsidRDefault="00005004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4E76FE0F" w14:textId="77777777" w:rsidR="00005004" w:rsidRDefault="00DE3A74" w:rsidP="00DE3A74">
            <w:pPr>
              <w:ind w:left="72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1.</w:t>
            </w:r>
            <w:r w:rsidR="00005004">
              <w:rPr>
                <w:rFonts w:cs="Arial"/>
                <w:sz w:val="16"/>
              </w:rPr>
              <w:t>Vorsitzender</w:t>
            </w:r>
          </w:p>
        </w:tc>
      </w:tr>
      <w:tr w:rsidR="00366559" w14:paraId="6C7BD7A3" w14:textId="77777777">
        <w:trPr>
          <w:cantSplit/>
        </w:trPr>
        <w:tc>
          <w:tcPr>
            <w:tcW w:w="6147" w:type="dxa"/>
            <w:gridSpan w:val="2"/>
            <w:vMerge/>
          </w:tcPr>
          <w:p w14:paraId="234076F0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02" w:type="dxa"/>
          </w:tcPr>
          <w:p w14:paraId="7B1F9998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06545635" w14:textId="77777777" w:rsidR="00366559" w:rsidRDefault="00366559" w:rsidP="006C2417">
            <w:pPr>
              <w:ind w:left="72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Klemens </w:t>
            </w:r>
            <w:proofErr w:type="spellStart"/>
            <w:r>
              <w:rPr>
                <w:rFonts w:cs="Arial"/>
                <w:sz w:val="16"/>
              </w:rPr>
              <w:t>Delgoff</w:t>
            </w:r>
            <w:proofErr w:type="spellEnd"/>
          </w:p>
        </w:tc>
      </w:tr>
      <w:tr w:rsidR="00366559" w14:paraId="4E21F789" w14:textId="77777777">
        <w:trPr>
          <w:cantSplit/>
        </w:trPr>
        <w:tc>
          <w:tcPr>
            <w:tcW w:w="6147" w:type="dxa"/>
            <w:gridSpan w:val="2"/>
            <w:vMerge/>
          </w:tcPr>
          <w:p w14:paraId="660C84BE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02" w:type="dxa"/>
          </w:tcPr>
          <w:p w14:paraId="094D6909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79C322FB" w14:textId="77777777" w:rsidR="00366559" w:rsidRDefault="00366559" w:rsidP="005F4C5C">
            <w:pPr>
              <w:ind w:left="72"/>
              <w:rPr>
                <w:rFonts w:cs="Arial"/>
                <w:sz w:val="16"/>
                <w:vertAlign w:val="subscript"/>
              </w:rPr>
            </w:pPr>
            <w:r>
              <w:rPr>
                <w:rFonts w:cs="Arial"/>
                <w:sz w:val="16"/>
              </w:rPr>
              <w:t>Telefon: (0 22 04) 9 19 99 23</w:t>
            </w:r>
          </w:p>
        </w:tc>
      </w:tr>
      <w:tr w:rsidR="00366559" w14:paraId="0B061A77" w14:textId="77777777">
        <w:trPr>
          <w:cantSplit/>
        </w:trPr>
        <w:tc>
          <w:tcPr>
            <w:tcW w:w="6147" w:type="dxa"/>
            <w:gridSpan w:val="2"/>
            <w:vMerge/>
          </w:tcPr>
          <w:p w14:paraId="08222275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02" w:type="dxa"/>
          </w:tcPr>
          <w:p w14:paraId="20909442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659472D4" w14:textId="77777777" w:rsidR="00366559" w:rsidRDefault="00366559" w:rsidP="005F4C5C">
            <w:pPr>
              <w:ind w:left="72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Telefax: (0 22 04) 9 19 99 24</w:t>
            </w:r>
          </w:p>
        </w:tc>
      </w:tr>
      <w:tr w:rsidR="00366559" w14:paraId="34575A35" w14:textId="77777777">
        <w:trPr>
          <w:cantSplit/>
        </w:trPr>
        <w:tc>
          <w:tcPr>
            <w:tcW w:w="6147" w:type="dxa"/>
            <w:gridSpan w:val="2"/>
            <w:vMerge/>
          </w:tcPr>
          <w:p w14:paraId="04320CD8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02" w:type="dxa"/>
          </w:tcPr>
          <w:p w14:paraId="0F236422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5BC51F87" w14:textId="77777777" w:rsidR="00366559" w:rsidRPr="00366559" w:rsidRDefault="00366559">
            <w:pPr>
              <w:ind w:left="72"/>
              <w:rPr>
                <w:rFonts w:cs="Arial"/>
                <w:sz w:val="24"/>
                <w:szCs w:val="24"/>
                <w:vertAlign w:val="subscript"/>
              </w:rPr>
            </w:pPr>
            <w:r w:rsidRPr="00366559">
              <w:rPr>
                <w:rFonts w:cs="Arial"/>
                <w:sz w:val="24"/>
                <w:szCs w:val="24"/>
                <w:vertAlign w:val="subscript"/>
              </w:rPr>
              <w:t>Handy 0160 96238244</w:t>
            </w:r>
          </w:p>
        </w:tc>
      </w:tr>
      <w:tr w:rsidR="00366559" w14:paraId="6AB910A4" w14:textId="77777777">
        <w:trPr>
          <w:cantSplit/>
        </w:trPr>
        <w:tc>
          <w:tcPr>
            <w:tcW w:w="6147" w:type="dxa"/>
            <w:gridSpan w:val="2"/>
            <w:vMerge/>
          </w:tcPr>
          <w:p w14:paraId="162C66C4" w14:textId="77777777" w:rsidR="00366559" w:rsidRDefault="00366559">
            <w:pPr>
              <w:rPr>
                <w:rFonts w:cs="Arial"/>
                <w:sz w:val="20"/>
              </w:rPr>
            </w:pPr>
          </w:p>
        </w:tc>
        <w:tc>
          <w:tcPr>
            <w:tcW w:w="302" w:type="dxa"/>
          </w:tcPr>
          <w:p w14:paraId="406F39EE" w14:textId="77777777" w:rsidR="00366559" w:rsidRDefault="00366559">
            <w:pPr>
              <w:rPr>
                <w:rFonts w:cs="Arial"/>
                <w:sz w:val="20"/>
              </w:rPr>
            </w:pPr>
          </w:p>
        </w:tc>
        <w:tc>
          <w:tcPr>
            <w:tcW w:w="3544" w:type="dxa"/>
          </w:tcPr>
          <w:p w14:paraId="060E394E" w14:textId="77777777" w:rsidR="00366559" w:rsidRPr="00366559" w:rsidRDefault="00366559">
            <w:pPr>
              <w:ind w:left="72"/>
              <w:rPr>
                <w:rFonts w:cs="Arial"/>
                <w:sz w:val="24"/>
                <w:szCs w:val="24"/>
              </w:rPr>
            </w:pPr>
          </w:p>
        </w:tc>
      </w:tr>
      <w:tr w:rsidR="00366559" w14:paraId="531F118F" w14:textId="77777777">
        <w:trPr>
          <w:cantSplit/>
        </w:trPr>
        <w:tc>
          <w:tcPr>
            <w:tcW w:w="6449" w:type="dxa"/>
            <w:gridSpan w:val="3"/>
          </w:tcPr>
          <w:p w14:paraId="58C06354" w14:textId="77777777" w:rsidR="00366559" w:rsidRDefault="00366559">
            <w:pPr>
              <w:rPr>
                <w:rFonts w:cs="Arial"/>
                <w:sz w:val="20"/>
              </w:rPr>
            </w:pPr>
          </w:p>
        </w:tc>
        <w:tc>
          <w:tcPr>
            <w:tcW w:w="3544" w:type="dxa"/>
          </w:tcPr>
          <w:p w14:paraId="67AF821A" w14:textId="0793037E" w:rsidR="00366559" w:rsidRPr="00964258" w:rsidRDefault="00366559">
            <w:pPr>
              <w:ind w:left="72"/>
              <w:rPr>
                <w:rFonts w:cs="Arial"/>
                <w:sz w:val="18"/>
                <w:szCs w:val="18"/>
              </w:rPr>
            </w:pPr>
            <w:r w:rsidRPr="00964258">
              <w:rPr>
                <w:rFonts w:cs="Arial"/>
                <w:sz w:val="18"/>
                <w:szCs w:val="18"/>
              </w:rPr>
              <w:t xml:space="preserve">E-Mail: </w:t>
            </w:r>
            <w:r w:rsidR="00C72CEA">
              <w:rPr>
                <w:rFonts w:cs="Arial"/>
                <w:sz w:val="18"/>
                <w:szCs w:val="18"/>
              </w:rPr>
              <w:t>info@gartenbauverein-refrath.de</w:t>
            </w:r>
          </w:p>
        </w:tc>
      </w:tr>
      <w:tr w:rsidR="00366559" w14:paraId="7C1AC5D9" w14:textId="77777777">
        <w:trPr>
          <w:cantSplit/>
        </w:trPr>
        <w:tc>
          <w:tcPr>
            <w:tcW w:w="3189" w:type="dxa"/>
          </w:tcPr>
          <w:p w14:paraId="69F18D4A" w14:textId="77777777" w:rsidR="00366559" w:rsidRDefault="00366559">
            <w:pPr>
              <w:rPr>
                <w:rFonts w:cs="Arial"/>
                <w:sz w:val="16"/>
              </w:rPr>
            </w:pPr>
          </w:p>
        </w:tc>
        <w:tc>
          <w:tcPr>
            <w:tcW w:w="3260" w:type="dxa"/>
            <w:gridSpan w:val="2"/>
          </w:tcPr>
          <w:p w14:paraId="72C630C3" w14:textId="77777777" w:rsidR="00366559" w:rsidRDefault="00366559">
            <w:pPr>
              <w:rPr>
                <w:rFonts w:cs="Arial"/>
                <w:sz w:val="20"/>
              </w:rPr>
            </w:pPr>
          </w:p>
        </w:tc>
        <w:tc>
          <w:tcPr>
            <w:tcW w:w="3544" w:type="dxa"/>
            <w:vAlign w:val="bottom"/>
          </w:tcPr>
          <w:p w14:paraId="3849A3B9" w14:textId="77777777" w:rsidR="00366559" w:rsidRDefault="00366559">
            <w:pPr>
              <w:ind w:left="72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Datum</w:t>
            </w:r>
          </w:p>
        </w:tc>
      </w:tr>
      <w:tr w:rsidR="00366559" w14:paraId="0A5BCD9E" w14:textId="77777777">
        <w:trPr>
          <w:cantSplit/>
        </w:trPr>
        <w:tc>
          <w:tcPr>
            <w:tcW w:w="3189" w:type="dxa"/>
          </w:tcPr>
          <w:p w14:paraId="2A250746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260" w:type="dxa"/>
            <w:gridSpan w:val="2"/>
          </w:tcPr>
          <w:p w14:paraId="6994E291" w14:textId="77777777" w:rsidR="00366559" w:rsidRDefault="00366559">
            <w:pPr>
              <w:rPr>
                <w:rFonts w:cs="Arial"/>
              </w:rPr>
            </w:pPr>
          </w:p>
        </w:tc>
        <w:tc>
          <w:tcPr>
            <w:tcW w:w="3544" w:type="dxa"/>
          </w:tcPr>
          <w:p w14:paraId="0FC4C239" w14:textId="63C8BB74" w:rsidR="00366559" w:rsidRDefault="00B146D6">
            <w:pPr>
              <w:ind w:left="72"/>
              <w:rPr>
                <w:rFonts w:cs="Arial"/>
              </w:rPr>
            </w:pPr>
            <w:fldSimple w:instr=" DATE  \* MERGEFORMAT ">
              <w:r w:rsidR="00127A5C" w:rsidRPr="00127A5C">
                <w:rPr>
                  <w:rFonts w:cs="Arial"/>
                  <w:noProof/>
                </w:rPr>
                <w:t>03.10.2021</w:t>
              </w:r>
            </w:fldSimple>
          </w:p>
        </w:tc>
      </w:tr>
    </w:tbl>
    <w:p w14:paraId="7EEBCFC1" w14:textId="77777777" w:rsidR="00B56A8E" w:rsidRDefault="00B56A8E" w:rsidP="00B56A8E">
      <w:pPr>
        <w:spacing w:line="300" w:lineRule="auto"/>
        <w:rPr>
          <w:rFonts w:ascii="Monotype Corsiva" w:hAnsi="Monotype Corsiva" w:cs="Arial"/>
          <w:b/>
          <w:sz w:val="24"/>
          <w:szCs w:val="24"/>
        </w:rPr>
      </w:pPr>
    </w:p>
    <w:p w14:paraId="378E2982" w14:textId="77777777" w:rsidR="00B56A8E" w:rsidRPr="00EC12AF" w:rsidRDefault="00B56A8E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 w:rsidRPr="00EC12AF">
        <w:rPr>
          <w:rFonts w:ascii="Monotype Corsiva" w:hAnsi="Monotype Corsiva" w:cs="Arial"/>
          <w:b/>
          <w:sz w:val="28"/>
          <w:szCs w:val="28"/>
        </w:rPr>
        <w:t>Liebe Gartenfreundin, lieber Gartenfreund,</w:t>
      </w:r>
    </w:p>
    <w:p w14:paraId="51E475A5" w14:textId="6900B39D" w:rsidR="00913DE0" w:rsidRDefault="00A41591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am 7. September 2021 hat die Jahreshauptversammlung erstmalig wieder nach der langen Corona-Zeit in der ‚Ewigen Lampe‘ stattgefunden. Auf dieser Versammlung wurde u.a. ein neuer Vorstand gewählt</w:t>
      </w:r>
      <w:r w:rsidR="00430966">
        <w:rPr>
          <w:rFonts w:ascii="Monotype Corsiva" w:hAnsi="Monotype Corsiva" w:cs="Arial"/>
          <w:b/>
          <w:sz w:val="28"/>
          <w:szCs w:val="28"/>
        </w:rPr>
        <w:t>, der in der letzten Ausgabe des Lebenzeichens vorgestellt wurde</w:t>
      </w:r>
      <w:r>
        <w:rPr>
          <w:rFonts w:ascii="Monotype Corsiva" w:hAnsi="Monotype Corsiva" w:cs="Arial"/>
          <w:b/>
          <w:sz w:val="28"/>
          <w:szCs w:val="28"/>
        </w:rPr>
        <w:t xml:space="preserve">. </w:t>
      </w:r>
    </w:p>
    <w:p w14:paraId="692BA764" w14:textId="77777777" w:rsidR="00A73D49" w:rsidRDefault="00A73D49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6A184389" w14:textId="673B4DFC" w:rsidR="00A41591" w:rsidRDefault="00913DE0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Ich möchte nun auf die </w:t>
      </w:r>
      <w:r w:rsidR="00A41591">
        <w:rPr>
          <w:rFonts w:ascii="Monotype Corsiva" w:hAnsi="Monotype Corsiva" w:cs="Arial"/>
          <w:b/>
          <w:sz w:val="28"/>
          <w:szCs w:val="28"/>
        </w:rPr>
        <w:t>aktuell</w:t>
      </w:r>
      <w:r>
        <w:rPr>
          <w:rFonts w:ascii="Monotype Corsiva" w:hAnsi="Monotype Corsiva" w:cs="Arial"/>
          <w:b/>
          <w:sz w:val="28"/>
          <w:szCs w:val="28"/>
        </w:rPr>
        <w:t xml:space="preserve"> anstehenden </w:t>
      </w:r>
      <w:r w:rsidR="00A41591">
        <w:rPr>
          <w:rFonts w:ascii="Monotype Corsiva" w:hAnsi="Monotype Corsiva" w:cs="Arial"/>
          <w:b/>
          <w:sz w:val="28"/>
          <w:szCs w:val="28"/>
        </w:rPr>
        <w:t xml:space="preserve">Termine bis zum Ende des Monats </w:t>
      </w:r>
      <w:r>
        <w:rPr>
          <w:rFonts w:ascii="Monotype Corsiva" w:hAnsi="Monotype Corsiva" w:cs="Arial"/>
          <w:b/>
          <w:sz w:val="28"/>
          <w:szCs w:val="28"/>
        </w:rPr>
        <w:t xml:space="preserve">Oktober </w:t>
      </w:r>
      <w:r w:rsidR="00A41591">
        <w:rPr>
          <w:rFonts w:ascii="Monotype Corsiva" w:hAnsi="Monotype Corsiva" w:cs="Arial"/>
          <w:b/>
          <w:sz w:val="28"/>
          <w:szCs w:val="28"/>
        </w:rPr>
        <w:t>aufmerksam machen:</w:t>
      </w:r>
    </w:p>
    <w:p w14:paraId="0A803DAA" w14:textId="77777777" w:rsidR="0032204A" w:rsidRDefault="0032204A" w:rsidP="0032204A">
      <w:pPr>
        <w:shd w:val="clear" w:color="auto" w:fill="FFFFFF"/>
        <w:textAlignment w:val="baseline"/>
        <w:rPr>
          <w:rStyle w:val="tribe-event-date-start"/>
          <w:rFonts w:ascii="Helvetica" w:hAnsi="Helvetica"/>
          <w:color w:val="222222"/>
          <w:sz w:val="23"/>
          <w:szCs w:val="23"/>
          <w:bdr w:val="none" w:sz="0" w:space="0" w:color="auto" w:frame="1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552"/>
        <w:gridCol w:w="4813"/>
      </w:tblGrid>
      <w:tr w:rsidR="0032204A" w14:paraId="6D75ADD6" w14:textId="77777777" w:rsidTr="002849BD">
        <w:tc>
          <w:tcPr>
            <w:tcW w:w="1696" w:type="dxa"/>
          </w:tcPr>
          <w:p w14:paraId="56D0CF0E" w14:textId="77777777" w:rsidR="0032204A" w:rsidRPr="002849BD" w:rsidRDefault="0032204A" w:rsidP="002849BD">
            <w:pPr>
              <w:jc w:val="center"/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16.10.2021</w:t>
            </w:r>
          </w:p>
          <w:p w14:paraId="41F895BA" w14:textId="312D4B76" w:rsidR="002849BD" w:rsidRPr="002849BD" w:rsidRDefault="002849BD" w:rsidP="002849BD">
            <w:pPr>
              <w:jc w:val="center"/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13:00</w:t>
            </w:r>
          </w:p>
        </w:tc>
        <w:tc>
          <w:tcPr>
            <w:tcW w:w="2552" w:type="dxa"/>
          </w:tcPr>
          <w:p w14:paraId="7894D131" w14:textId="0B667F34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Botanischer Spaziergang</w:t>
            </w:r>
          </w:p>
        </w:tc>
        <w:tc>
          <w:tcPr>
            <w:tcW w:w="4813" w:type="dxa"/>
          </w:tcPr>
          <w:p w14:paraId="004F8333" w14:textId="77777777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proofErr w:type="spellStart"/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Kurtenwald</w:t>
            </w:r>
            <w:proofErr w:type="spellEnd"/>
          </w:p>
          <w:p w14:paraId="7BCC258C" w14:textId="77777777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 xml:space="preserve">Treffpunkt: </w:t>
            </w:r>
            <w:proofErr w:type="spellStart"/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Gahrens</w:t>
            </w:r>
            <w:proofErr w:type="spellEnd"/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 xml:space="preserve"> Battermann</w:t>
            </w:r>
          </w:p>
          <w:p w14:paraId="07BAFBF4" w14:textId="62E8A9F1" w:rsidR="002849BD" w:rsidRPr="002849BD" w:rsidRDefault="002849BD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Strecke: 3 km / überwiegend eben</w:t>
            </w:r>
          </w:p>
          <w:p w14:paraId="27022E79" w14:textId="3E3FDE3C" w:rsidR="002849BD" w:rsidRPr="002849BD" w:rsidRDefault="002849BD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Festes Schuhwerk wird empfohlen</w:t>
            </w:r>
          </w:p>
          <w:p w14:paraId="002A2FBA" w14:textId="05A26C6C" w:rsidR="002849BD" w:rsidRPr="002849BD" w:rsidRDefault="002849BD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Einkehr: Heideblick</w:t>
            </w:r>
          </w:p>
        </w:tc>
      </w:tr>
      <w:tr w:rsidR="0032204A" w14:paraId="20D69BE1" w14:textId="77777777" w:rsidTr="002849BD">
        <w:tc>
          <w:tcPr>
            <w:tcW w:w="1696" w:type="dxa"/>
          </w:tcPr>
          <w:p w14:paraId="564687B3" w14:textId="77777777" w:rsidR="0032204A" w:rsidRPr="002849BD" w:rsidRDefault="0032204A" w:rsidP="002849BD">
            <w:pPr>
              <w:jc w:val="center"/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19.10.2021</w:t>
            </w:r>
          </w:p>
          <w:p w14:paraId="569ADE95" w14:textId="6333EAF2" w:rsidR="002849BD" w:rsidRPr="002849BD" w:rsidRDefault="002849BD" w:rsidP="002849BD">
            <w:pPr>
              <w:jc w:val="center"/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18:00</w:t>
            </w:r>
          </w:p>
        </w:tc>
        <w:tc>
          <w:tcPr>
            <w:tcW w:w="2552" w:type="dxa"/>
          </w:tcPr>
          <w:p w14:paraId="0E59DB50" w14:textId="1B04ABD7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Botanischer Stammtisch</w:t>
            </w:r>
          </w:p>
        </w:tc>
        <w:tc>
          <w:tcPr>
            <w:tcW w:w="4813" w:type="dxa"/>
          </w:tcPr>
          <w:p w14:paraId="283F5618" w14:textId="379F1C85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Ewige Lampe, Refrath</w:t>
            </w:r>
          </w:p>
        </w:tc>
      </w:tr>
      <w:tr w:rsidR="0032204A" w:rsidRPr="002849BD" w14:paraId="6C9BCA99" w14:textId="77777777" w:rsidTr="002849BD">
        <w:tc>
          <w:tcPr>
            <w:tcW w:w="1696" w:type="dxa"/>
          </w:tcPr>
          <w:p w14:paraId="18602C69" w14:textId="77777777" w:rsidR="0032204A" w:rsidRPr="002849BD" w:rsidRDefault="0032204A" w:rsidP="002849BD">
            <w:pPr>
              <w:jc w:val="center"/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30.10.2021</w:t>
            </w:r>
          </w:p>
          <w:p w14:paraId="6426D350" w14:textId="16B2DC83" w:rsidR="002849BD" w:rsidRPr="002849BD" w:rsidRDefault="002849BD" w:rsidP="002849BD">
            <w:pPr>
              <w:jc w:val="center"/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11:00-14:00</w:t>
            </w:r>
          </w:p>
        </w:tc>
        <w:tc>
          <w:tcPr>
            <w:tcW w:w="2552" w:type="dxa"/>
          </w:tcPr>
          <w:p w14:paraId="40859654" w14:textId="303D793A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Pflanzentauschbörse</w:t>
            </w:r>
          </w:p>
        </w:tc>
        <w:tc>
          <w:tcPr>
            <w:tcW w:w="4813" w:type="dxa"/>
          </w:tcPr>
          <w:p w14:paraId="5FE4EE6E" w14:textId="04727FD7" w:rsidR="0032204A" w:rsidRPr="002849BD" w:rsidRDefault="0032204A" w:rsidP="0032204A">
            <w:pPr>
              <w:textAlignment w:val="baseline"/>
              <w:rPr>
                <w:rFonts w:ascii="Monotype Corsiva" w:hAnsi="Monotype Corsiva" w:cs="Arial"/>
                <w:b/>
                <w:sz w:val="28"/>
                <w:szCs w:val="28"/>
              </w:rPr>
            </w:pPr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Peter-</w:t>
            </w:r>
            <w:proofErr w:type="spellStart"/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Bürling</w:t>
            </w:r>
            <w:proofErr w:type="spellEnd"/>
            <w:r w:rsidRPr="002849BD">
              <w:rPr>
                <w:rFonts w:ascii="Monotype Corsiva" w:hAnsi="Monotype Corsiva" w:cs="Arial"/>
                <w:b/>
                <w:sz w:val="28"/>
                <w:szCs w:val="28"/>
              </w:rPr>
              <w:t>-Platz, Refrath</w:t>
            </w:r>
          </w:p>
        </w:tc>
      </w:tr>
    </w:tbl>
    <w:p w14:paraId="49E63466" w14:textId="3644C749" w:rsidR="0032204A" w:rsidRDefault="0032204A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079DFBE3" w14:textId="1461849C" w:rsidR="00913DE0" w:rsidRDefault="00AD7F63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Die o.g. Termine könn</w:t>
      </w:r>
      <w:r w:rsidR="00430966">
        <w:rPr>
          <w:rFonts w:ascii="Monotype Corsiva" w:hAnsi="Monotype Corsiva" w:cs="Arial"/>
          <w:b/>
          <w:sz w:val="28"/>
          <w:szCs w:val="28"/>
        </w:rPr>
        <w:t xml:space="preserve">en </w:t>
      </w:r>
      <w:r w:rsidR="009C0486">
        <w:rPr>
          <w:rFonts w:ascii="Monotype Corsiva" w:hAnsi="Monotype Corsiva" w:cs="Arial"/>
          <w:b/>
          <w:sz w:val="28"/>
          <w:szCs w:val="28"/>
        </w:rPr>
        <w:t xml:space="preserve">Sie </w:t>
      </w:r>
      <w:r>
        <w:rPr>
          <w:rFonts w:ascii="Monotype Corsiva" w:hAnsi="Monotype Corsiva" w:cs="Arial"/>
          <w:b/>
          <w:sz w:val="28"/>
          <w:szCs w:val="28"/>
        </w:rPr>
        <w:t>ebenfalls a</w:t>
      </w:r>
      <w:r w:rsidR="00913DE0">
        <w:rPr>
          <w:rFonts w:ascii="Monotype Corsiva" w:hAnsi="Monotype Corsiva" w:cs="Arial"/>
          <w:b/>
          <w:sz w:val="28"/>
          <w:szCs w:val="28"/>
        </w:rPr>
        <w:t>uf der Internetseite des Vereins (</w:t>
      </w:r>
      <w:hyperlink r:id="rId9" w:history="1">
        <w:r w:rsidR="00913DE0" w:rsidRPr="00913DE0">
          <w:rPr>
            <w:rStyle w:val="Hyperlink"/>
            <w:rFonts w:ascii="Monotype Corsiva" w:hAnsi="Monotype Corsiva" w:cs="Arial"/>
            <w:b/>
            <w:sz w:val="28"/>
            <w:szCs w:val="28"/>
          </w:rPr>
          <w:t>www.gartenbauverein-refrath.de</w:t>
        </w:r>
      </w:hyperlink>
      <w:r w:rsidR="00913DE0">
        <w:rPr>
          <w:rFonts w:ascii="Monotype Corsiva" w:hAnsi="Monotype Corsiva" w:cs="Arial"/>
          <w:b/>
          <w:sz w:val="28"/>
          <w:szCs w:val="28"/>
        </w:rPr>
        <w:t>)</w:t>
      </w:r>
      <w:r w:rsidR="009C0486">
        <w:rPr>
          <w:rFonts w:ascii="Monotype Corsiva" w:hAnsi="Monotype Corsiva" w:cs="Arial"/>
          <w:b/>
          <w:sz w:val="28"/>
          <w:szCs w:val="28"/>
        </w:rPr>
        <w:t xml:space="preserve"> finden</w:t>
      </w:r>
      <w:r>
        <w:rPr>
          <w:rFonts w:ascii="Monotype Corsiva" w:hAnsi="Monotype Corsiva" w:cs="Arial"/>
          <w:b/>
          <w:sz w:val="28"/>
          <w:szCs w:val="28"/>
        </w:rPr>
        <w:t xml:space="preserve">. Hier steht nun ein </w:t>
      </w:r>
      <w:r w:rsidR="00913DE0">
        <w:rPr>
          <w:rFonts w:ascii="Monotype Corsiva" w:hAnsi="Monotype Corsiva" w:cs="Arial"/>
          <w:b/>
          <w:sz w:val="28"/>
          <w:szCs w:val="28"/>
        </w:rPr>
        <w:t>zusätzliche</w:t>
      </w:r>
      <w:r>
        <w:rPr>
          <w:rFonts w:ascii="Monotype Corsiva" w:hAnsi="Monotype Corsiva" w:cs="Arial"/>
          <w:b/>
          <w:sz w:val="28"/>
          <w:szCs w:val="28"/>
        </w:rPr>
        <w:t xml:space="preserve">r </w:t>
      </w:r>
      <w:r w:rsidR="00913DE0">
        <w:rPr>
          <w:rFonts w:ascii="Monotype Corsiva" w:hAnsi="Monotype Corsiva" w:cs="Arial"/>
          <w:b/>
          <w:sz w:val="28"/>
          <w:szCs w:val="28"/>
        </w:rPr>
        <w:t>Menüpunkt „Termine“</w:t>
      </w:r>
      <w:r>
        <w:rPr>
          <w:rFonts w:ascii="Monotype Corsiva" w:hAnsi="Monotype Corsiva" w:cs="Arial"/>
          <w:b/>
          <w:sz w:val="28"/>
          <w:szCs w:val="28"/>
        </w:rPr>
        <w:t xml:space="preserve"> zur Verfügung, unter dem </w:t>
      </w:r>
      <w:r w:rsidR="00913DE0">
        <w:rPr>
          <w:rFonts w:ascii="Monotype Corsiva" w:hAnsi="Monotype Corsiva" w:cs="Arial"/>
          <w:b/>
          <w:sz w:val="28"/>
          <w:szCs w:val="28"/>
        </w:rPr>
        <w:t>alle bis zu Ende des Jahres geplanten Termine mit (soweit verfügbar) zusätzlichen Information</w:t>
      </w:r>
      <w:r>
        <w:rPr>
          <w:rFonts w:ascii="Monotype Corsiva" w:hAnsi="Monotype Corsiva" w:cs="Arial"/>
          <w:b/>
          <w:sz w:val="28"/>
          <w:szCs w:val="28"/>
        </w:rPr>
        <w:t xml:space="preserve"> aufgeführt sind</w:t>
      </w:r>
      <w:r w:rsidR="00913DE0">
        <w:rPr>
          <w:rFonts w:ascii="Monotype Corsiva" w:hAnsi="Monotype Corsiva" w:cs="Arial"/>
          <w:b/>
          <w:sz w:val="28"/>
          <w:szCs w:val="28"/>
        </w:rPr>
        <w:t xml:space="preserve">. Für das nächste Jahr ist </w:t>
      </w:r>
      <w:r>
        <w:rPr>
          <w:rFonts w:ascii="Monotype Corsiva" w:hAnsi="Monotype Corsiva" w:cs="Arial"/>
          <w:b/>
          <w:sz w:val="28"/>
          <w:szCs w:val="28"/>
        </w:rPr>
        <w:t xml:space="preserve">darüber hinaus </w:t>
      </w:r>
      <w:r w:rsidR="00913DE0">
        <w:rPr>
          <w:rFonts w:ascii="Monotype Corsiva" w:hAnsi="Monotype Corsiva" w:cs="Arial"/>
          <w:b/>
          <w:sz w:val="28"/>
          <w:szCs w:val="28"/>
        </w:rPr>
        <w:t>wieder die Erstellung eines Gartenverein-Kalenders geplant.</w:t>
      </w:r>
    </w:p>
    <w:p w14:paraId="4CC01043" w14:textId="77777777" w:rsidR="009C0486" w:rsidRDefault="009C0486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br w:type="page"/>
      </w:r>
    </w:p>
    <w:p w14:paraId="53555032" w14:textId="212FF438" w:rsidR="00DF37CB" w:rsidRDefault="00913DE0" w:rsidP="00AD7F63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lastRenderedPageBreak/>
        <w:t>Im Monat September hat nun endlich die bereits für das Jah</w:t>
      </w:r>
      <w:r w:rsidR="00430966">
        <w:rPr>
          <w:rFonts w:ascii="Monotype Corsiva" w:hAnsi="Monotype Corsiva" w:cs="Arial"/>
          <w:b/>
          <w:sz w:val="28"/>
          <w:szCs w:val="28"/>
        </w:rPr>
        <w:t>r</w:t>
      </w:r>
      <w:r>
        <w:rPr>
          <w:rFonts w:ascii="Monotype Corsiva" w:hAnsi="Monotype Corsiva" w:cs="Arial"/>
          <w:b/>
          <w:sz w:val="28"/>
          <w:szCs w:val="28"/>
        </w:rPr>
        <w:t xml:space="preserve"> 2020 geplante Tour nach Thüringen </w:t>
      </w:r>
      <w:r w:rsidR="00430966">
        <w:rPr>
          <w:rFonts w:ascii="Monotype Corsiva" w:hAnsi="Monotype Corsiva" w:cs="Arial"/>
          <w:b/>
          <w:sz w:val="28"/>
          <w:szCs w:val="28"/>
        </w:rPr>
        <w:t>stattfinden können</w:t>
      </w:r>
      <w:r>
        <w:rPr>
          <w:rFonts w:ascii="Monotype Corsiva" w:hAnsi="Monotype Corsiva" w:cs="Arial"/>
          <w:b/>
          <w:sz w:val="28"/>
          <w:szCs w:val="28"/>
        </w:rPr>
        <w:t xml:space="preserve">. In dieser Tour war u.a. auch der Besuch der Bundesgartenausstellung in Erfurt enthalten. Auf dieser Bundesgartenausstellung gab es </w:t>
      </w:r>
      <w:r w:rsidR="00AA2551">
        <w:rPr>
          <w:rFonts w:ascii="Monotype Corsiva" w:hAnsi="Monotype Corsiva" w:cs="Arial"/>
          <w:b/>
          <w:sz w:val="28"/>
          <w:szCs w:val="28"/>
        </w:rPr>
        <w:t xml:space="preserve">einen Themenbereich, der sich mit </w:t>
      </w:r>
      <w:proofErr w:type="spellStart"/>
      <w:r w:rsidR="00E22DAC">
        <w:rPr>
          <w:rFonts w:ascii="Monotype Corsiva" w:hAnsi="Monotype Corsiva" w:cs="Arial"/>
          <w:b/>
          <w:sz w:val="28"/>
          <w:szCs w:val="28"/>
        </w:rPr>
        <w:t>verschiednen</w:t>
      </w:r>
      <w:proofErr w:type="spellEnd"/>
      <w:r w:rsidR="00AA2551">
        <w:rPr>
          <w:rFonts w:ascii="Monotype Corsiva" w:hAnsi="Monotype Corsiva" w:cs="Arial"/>
          <w:b/>
          <w:sz w:val="28"/>
          <w:szCs w:val="28"/>
        </w:rPr>
        <w:t xml:space="preserve"> für unser Klima wichtigen Bäumen beschäftigt hat. </w:t>
      </w:r>
    </w:p>
    <w:p w14:paraId="29CE08EC" w14:textId="2A8CB5D3" w:rsidR="00210C27" w:rsidRPr="00210C27" w:rsidRDefault="00DF37CB" w:rsidP="000C6B99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Hier wurden Bäume mit besonderen Eigenschaften</w:t>
      </w:r>
      <w:r w:rsidR="00AD7F63">
        <w:rPr>
          <w:rFonts w:ascii="Monotype Corsiva" w:hAnsi="Monotype Corsiva" w:cs="Arial"/>
          <w:b/>
          <w:sz w:val="28"/>
          <w:szCs w:val="28"/>
        </w:rPr>
        <w:t xml:space="preserve"> vorgestellt</w:t>
      </w:r>
      <w:r>
        <w:rPr>
          <w:rFonts w:ascii="Monotype Corsiva" w:hAnsi="Monotype Corsiva" w:cs="Arial"/>
          <w:b/>
          <w:sz w:val="28"/>
          <w:szCs w:val="28"/>
        </w:rPr>
        <w:t xml:space="preserve">, wie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Durststreckenläufer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Giftschlucker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Hitzemeister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Klimaanlagen-Bauer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Luftige Typen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Ozonkiller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Sauerstofffabrikanten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, </w:t>
      </w:r>
      <w:proofErr w:type="spellStart"/>
      <w:r w:rsidR="00210C27" w:rsidRPr="00210C27">
        <w:rPr>
          <w:rFonts w:ascii="Monotype Corsiva" w:hAnsi="Monotype Corsiva" w:cs="Arial"/>
          <w:b/>
          <w:sz w:val="28"/>
          <w:szCs w:val="28"/>
        </w:rPr>
        <w:t>Sonnenspieg</w:t>
      </w:r>
      <w:r w:rsidR="000C6B99">
        <w:rPr>
          <w:rFonts w:ascii="Monotype Corsiva" w:hAnsi="Monotype Corsiva" w:cs="Arial"/>
          <w:b/>
          <w:sz w:val="28"/>
          <w:szCs w:val="28"/>
        </w:rPr>
        <w:t>e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ler</w:t>
      </w:r>
      <w:proofErr w:type="spellEnd"/>
      <w:r w:rsidR="00210C27" w:rsidRPr="00210C27">
        <w:rPr>
          <w:rFonts w:ascii="Monotype Corsiva" w:hAnsi="Monotype Corsiva" w:cs="Arial"/>
          <w:b/>
          <w:sz w:val="28"/>
          <w:szCs w:val="28"/>
        </w:rPr>
        <w:t>,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Staubfresser</w:t>
      </w:r>
      <w:r w:rsidR="000C6B99">
        <w:rPr>
          <w:rFonts w:ascii="Monotype Corsiva" w:hAnsi="Monotype Corsiva" w:cs="Arial"/>
          <w:b/>
          <w:sz w:val="28"/>
          <w:szCs w:val="28"/>
        </w:rPr>
        <w:t xml:space="preserve"> und </w:t>
      </w:r>
      <w:r w:rsidR="00210C27" w:rsidRPr="00210C27">
        <w:rPr>
          <w:rFonts w:ascii="Monotype Corsiva" w:hAnsi="Monotype Corsiva" w:cs="Arial"/>
          <w:b/>
          <w:sz w:val="28"/>
          <w:szCs w:val="28"/>
        </w:rPr>
        <w:t>Treibhaussenker</w:t>
      </w:r>
      <w:r w:rsidR="000C6B99">
        <w:rPr>
          <w:rFonts w:ascii="Monotype Corsiva" w:hAnsi="Monotype Corsiva" w:cs="Arial"/>
          <w:b/>
          <w:sz w:val="28"/>
          <w:szCs w:val="28"/>
        </w:rPr>
        <w:t>.</w:t>
      </w:r>
    </w:p>
    <w:p w14:paraId="66F6622E" w14:textId="77777777" w:rsidR="000C6B99" w:rsidRDefault="000C6B99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0625BB5B" w14:textId="152166A4" w:rsidR="00210C27" w:rsidRDefault="00AD7F63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Als erstes </w:t>
      </w:r>
      <w:r w:rsidR="00210C27">
        <w:rPr>
          <w:rFonts w:ascii="Monotype Corsiva" w:hAnsi="Monotype Corsiva" w:cs="Arial"/>
          <w:b/>
          <w:sz w:val="28"/>
          <w:szCs w:val="28"/>
        </w:rPr>
        <w:t xml:space="preserve">möchte ich </w:t>
      </w:r>
      <w:r w:rsidR="009C0486">
        <w:rPr>
          <w:rFonts w:ascii="Monotype Corsiva" w:hAnsi="Monotype Corsiva" w:cs="Arial"/>
          <w:b/>
          <w:sz w:val="28"/>
          <w:szCs w:val="28"/>
        </w:rPr>
        <w:t xml:space="preserve">Ihnen </w:t>
      </w:r>
      <w:r>
        <w:rPr>
          <w:rFonts w:ascii="Monotype Corsiva" w:hAnsi="Monotype Corsiva" w:cs="Arial"/>
          <w:b/>
          <w:sz w:val="28"/>
          <w:szCs w:val="28"/>
        </w:rPr>
        <w:t>die</w:t>
      </w:r>
      <w:r w:rsidR="00210C27">
        <w:rPr>
          <w:rFonts w:ascii="Monotype Corsiva" w:hAnsi="Monotype Corsiva" w:cs="Arial"/>
          <w:b/>
          <w:sz w:val="28"/>
          <w:szCs w:val="28"/>
        </w:rPr>
        <w:t xml:space="preserve"> ‚Durststreckenläufer</w:t>
      </w:r>
      <w:r w:rsidR="0027397C">
        <w:rPr>
          <w:rFonts w:ascii="Monotype Corsiva" w:hAnsi="Monotype Corsiva" w:cs="Arial"/>
          <w:b/>
          <w:sz w:val="28"/>
          <w:szCs w:val="28"/>
        </w:rPr>
        <w:t>‘</w:t>
      </w:r>
      <w:r w:rsidR="00210C27">
        <w:rPr>
          <w:rFonts w:ascii="Monotype Corsiva" w:hAnsi="Monotype Corsiva" w:cs="Arial"/>
          <w:b/>
          <w:sz w:val="28"/>
          <w:szCs w:val="28"/>
        </w:rPr>
        <w:t xml:space="preserve"> vorstellen</w:t>
      </w:r>
      <w:r w:rsidR="0027397C">
        <w:rPr>
          <w:rFonts w:ascii="Monotype Corsiva" w:hAnsi="Monotype Corsiva" w:cs="Arial"/>
          <w:b/>
          <w:sz w:val="28"/>
          <w:szCs w:val="28"/>
        </w:rPr>
        <w:t>:</w:t>
      </w:r>
    </w:p>
    <w:p w14:paraId="3D6B5295" w14:textId="77777777" w:rsidR="000C6B99" w:rsidRDefault="000C6B99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3A2A423A" w14:textId="77777777" w:rsidR="0027397C" w:rsidRDefault="0027397C" w:rsidP="0027397C">
      <w:pPr>
        <w:spacing w:line="300" w:lineRule="auto"/>
        <w:jc w:val="center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noProof/>
          <w:sz w:val="28"/>
          <w:szCs w:val="28"/>
        </w:rPr>
        <w:drawing>
          <wp:inline distT="0" distB="0" distL="0" distR="0" wp14:anchorId="6C0F05F3" wp14:editId="76A89447">
            <wp:extent cx="5448299" cy="4086225"/>
            <wp:effectExtent l="0" t="0" r="63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526" cy="40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FE42" w14:textId="77777777" w:rsidR="00210C27" w:rsidRDefault="00210C27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61C57611" w14:textId="44FD635E" w:rsidR="0027397C" w:rsidRDefault="0027397C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In den nächsten Ausgaben </w:t>
      </w:r>
      <w:r w:rsidR="00B17F7E">
        <w:rPr>
          <w:rFonts w:ascii="Monotype Corsiva" w:hAnsi="Monotype Corsiva" w:cs="Arial"/>
          <w:b/>
          <w:sz w:val="28"/>
          <w:szCs w:val="28"/>
        </w:rPr>
        <w:t xml:space="preserve">ist dann </w:t>
      </w:r>
      <w:r>
        <w:rPr>
          <w:rFonts w:ascii="Monotype Corsiva" w:hAnsi="Monotype Corsiva" w:cs="Arial"/>
          <w:b/>
          <w:sz w:val="28"/>
          <w:szCs w:val="28"/>
        </w:rPr>
        <w:t xml:space="preserve">mehr über die </w:t>
      </w:r>
      <w:r w:rsidR="00B17F7E">
        <w:rPr>
          <w:rFonts w:ascii="Monotype Corsiva" w:hAnsi="Monotype Corsiva" w:cs="Arial"/>
          <w:b/>
          <w:sz w:val="28"/>
          <w:szCs w:val="28"/>
        </w:rPr>
        <w:t xml:space="preserve">anderen </w:t>
      </w:r>
      <w:r>
        <w:rPr>
          <w:rFonts w:ascii="Monotype Corsiva" w:hAnsi="Monotype Corsiva" w:cs="Arial"/>
          <w:b/>
          <w:sz w:val="28"/>
          <w:szCs w:val="28"/>
        </w:rPr>
        <w:t>Baumtypen</w:t>
      </w:r>
      <w:r w:rsidR="00B17F7E">
        <w:rPr>
          <w:rFonts w:ascii="Monotype Corsiva" w:hAnsi="Monotype Corsiva" w:cs="Arial"/>
          <w:b/>
          <w:sz w:val="28"/>
          <w:szCs w:val="28"/>
        </w:rPr>
        <w:t xml:space="preserve"> zu erfahren</w:t>
      </w:r>
      <w:r>
        <w:rPr>
          <w:rFonts w:ascii="Monotype Corsiva" w:hAnsi="Monotype Corsiva" w:cs="Arial"/>
          <w:b/>
          <w:sz w:val="28"/>
          <w:szCs w:val="28"/>
        </w:rPr>
        <w:t>.</w:t>
      </w:r>
    </w:p>
    <w:p w14:paraId="094117D5" w14:textId="594BF006" w:rsidR="00AD7F63" w:rsidRDefault="00AD7F63">
      <w:pPr>
        <w:rPr>
          <w:rFonts w:ascii="Monotype Corsiva" w:hAnsi="Monotype Corsiva" w:cs="Arial"/>
          <w:b/>
          <w:sz w:val="28"/>
          <w:szCs w:val="28"/>
        </w:rPr>
      </w:pPr>
    </w:p>
    <w:p w14:paraId="136120B0" w14:textId="37C3FCB0" w:rsidR="00AD7F63" w:rsidRDefault="00AD7F63" w:rsidP="00AD7F63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Darüber hinaus möchte ich auf einen Artikel aus der </w:t>
      </w:r>
      <w:proofErr w:type="gramStart"/>
      <w:r>
        <w:rPr>
          <w:rFonts w:ascii="Monotype Corsiva" w:hAnsi="Monotype Corsiva" w:cs="Arial"/>
          <w:b/>
          <w:sz w:val="28"/>
          <w:szCs w:val="28"/>
        </w:rPr>
        <w:t>Gartenzeitschrift</w:t>
      </w:r>
      <w:proofErr w:type="gramEnd"/>
      <w:r>
        <w:rPr>
          <w:rFonts w:ascii="Monotype Corsiva" w:hAnsi="Monotype Corsiva" w:cs="Arial"/>
          <w:b/>
          <w:sz w:val="28"/>
          <w:szCs w:val="28"/>
        </w:rPr>
        <w:t xml:space="preserve"> über die nun im Herbst anstehenden Aktivitäten im Garten aufmerksam machen:</w:t>
      </w:r>
    </w:p>
    <w:p w14:paraId="102FB238" w14:textId="77777777" w:rsidR="00AD7F63" w:rsidRDefault="00AD7F63" w:rsidP="00AD7F63">
      <w:pPr>
        <w:spacing w:line="300" w:lineRule="auto"/>
        <w:jc w:val="center"/>
        <w:rPr>
          <w:rFonts w:ascii="Monotype Corsiva" w:hAnsi="Monotype Corsiva" w:cs="Arial"/>
          <w:b/>
          <w:sz w:val="28"/>
          <w:szCs w:val="28"/>
        </w:rPr>
      </w:pPr>
      <w:r w:rsidRPr="00DF37CB">
        <w:rPr>
          <w:rFonts w:ascii="Monotype Corsiva" w:hAnsi="Monotype Corsiva" w:cs="Arial"/>
          <w:b/>
          <w:noProof/>
          <w:sz w:val="28"/>
          <w:szCs w:val="28"/>
        </w:rPr>
        <w:lastRenderedPageBreak/>
        <w:drawing>
          <wp:inline distT="0" distB="0" distL="0" distR="0" wp14:anchorId="4C6D0ED9" wp14:editId="7E7663BA">
            <wp:extent cx="4478020" cy="85401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16" cy="85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BD41" w14:textId="77777777" w:rsidR="00AD7F63" w:rsidRDefault="00AD7F63" w:rsidP="00AD7F63">
      <w:pPr>
        <w:spacing w:line="300" w:lineRule="auto"/>
        <w:jc w:val="center"/>
        <w:rPr>
          <w:rFonts w:ascii="Monotype Corsiva" w:hAnsi="Monotype Corsiva" w:cs="Arial"/>
          <w:b/>
          <w:sz w:val="28"/>
          <w:szCs w:val="28"/>
        </w:rPr>
      </w:pPr>
      <w:r w:rsidRPr="00DF37CB">
        <w:rPr>
          <w:rFonts w:ascii="Monotype Corsiva" w:hAnsi="Monotype Corsiva" w:cs="Arial"/>
          <w:b/>
          <w:noProof/>
          <w:sz w:val="28"/>
          <w:szCs w:val="28"/>
        </w:rPr>
        <w:lastRenderedPageBreak/>
        <w:drawing>
          <wp:inline distT="0" distB="0" distL="0" distR="0" wp14:anchorId="30A7F856" wp14:editId="029EB12A">
            <wp:extent cx="5271184" cy="7400925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61" cy="74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04A0" w14:textId="77777777" w:rsidR="0027397C" w:rsidRDefault="0027397C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077F8AD9" w14:textId="3D24DC9C" w:rsidR="006069C5" w:rsidRDefault="006069C5" w:rsidP="006069C5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Soweit für dieses </w:t>
      </w:r>
      <w:r w:rsidR="00584DA8">
        <w:rPr>
          <w:rFonts w:ascii="Monotype Corsiva" w:hAnsi="Monotype Corsiva" w:cs="Arial"/>
          <w:b/>
          <w:sz w:val="28"/>
          <w:szCs w:val="28"/>
        </w:rPr>
        <w:t>Mal</w:t>
      </w:r>
      <w:r>
        <w:rPr>
          <w:rFonts w:ascii="Monotype Corsiva" w:hAnsi="Monotype Corsiva" w:cs="Arial"/>
          <w:b/>
          <w:sz w:val="28"/>
          <w:szCs w:val="28"/>
        </w:rPr>
        <w:t>.</w:t>
      </w:r>
    </w:p>
    <w:p w14:paraId="31AAA815" w14:textId="77777777" w:rsidR="006069C5" w:rsidRDefault="006069C5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</w:p>
    <w:p w14:paraId="47851A99" w14:textId="08BC953C" w:rsidR="00EC12AF" w:rsidRDefault="00B56A8E" w:rsidP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 w:rsidRPr="00EC12AF">
        <w:rPr>
          <w:rFonts w:ascii="Monotype Corsiva" w:hAnsi="Monotype Corsiva" w:cs="Arial"/>
          <w:b/>
          <w:sz w:val="28"/>
          <w:szCs w:val="28"/>
        </w:rPr>
        <w:t xml:space="preserve">viele Grüße </w:t>
      </w:r>
      <w:r w:rsidR="00C72CEA">
        <w:rPr>
          <w:rFonts w:ascii="Monotype Corsiva" w:hAnsi="Monotype Corsiva" w:cs="Arial"/>
          <w:b/>
          <w:sz w:val="28"/>
          <w:szCs w:val="28"/>
        </w:rPr>
        <w:t>aus der Ackerstr.</w:t>
      </w:r>
      <w:r w:rsidRPr="00EC12AF">
        <w:rPr>
          <w:rFonts w:ascii="Monotype Corsiva" w:hAnsi="Monotype Corsiva" w:cs="Arial"/>
          <w:b/>
          <w:sz w:val="28"/>
          <w:szCs w:val="28"/>
        </w:rPr>
        <w:t xml:space="preserve"> </w:t>
      </w:r>
    </w:p>
    <w:p w14:paraId="39D49E6A" w14:textId="28E9321D" w:rsidR="00B56A8E" w:rsidRPr="006313FD" w:rsidRDefault="00B56A8E">
      <w:pPr>
        <w:spacing w:line="300" w:lineRule="auto"/>
        <w:rPr>
          <w:rFonts w:ascii="Monotype Corsiva" w:hAnsi="Monotype Corsiva" w:cs="Arial"/>
          <w:b/>
          <w:sz w:val="28"/>
          <w:szCs w:val="28"/>
        </w:rPr>
      </w:pPr>
      <w:r w:rsidRPr="00EC12AF">
        <w:rPr>
          <w:rFonts w:ascii="Monotype Corsiva" w:hAnsi="Monotype Corsiva" w:cs="Arial"/>
          <w:b/>
          <w:sz w:val="28"/>
          <w:szCs w:val="28"/>
        </w:rPr>
        <w:t xml:space="preserve">Euer Gartenfreund </w:t>
      </w:r>
      <w:r w:rsidR="00C72CEA">
        <w:rPr>
          <w:rFonts w:ascii="Monotype Corsiva" w:hAnsi="Monotype Corsiva" w:cs="Arial"/>
          <w:b/>
          <w:sz w:val="28"/>
          <w:szCs w:val="28"/>
        </w:rPr>
        <w:t>Christian Selle</w:t>
      </w:r>
    </w:p>
    <w:sectPr w:rsidR="00B56A8E" w:rsidRPr="006313FD" w:rsidSect="00AD7F63">
      <w:headerReference w:type="default" r:id="rId13"/>
      <w:footerReference w:type="first" r:id="rId14"/>
      <w:pgSz w:w="11907" w:h="16840" w:code="9"/>
      <w:pgMar w:top="794" w:right="1418" w:bottom="993" w:left="1418" w:header="720" w:footer="720" w:gutter="0"/>
      <w:paperSrc w:first="257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003BC" w14:textId="77777777" w:rsidR="004F56CB" w:rsidRDefault="004F56CB">
      <w:r>
        <w:separator/>
      </w:r>
    </w:p>
  </w:endnote>
  <w:endnote w:type="continuationSeparator" w:id="0">
    <w:p w14:paraId="1FC61D03" w14:textId="77777777" w:rsidR="004F56CB" w:rsidRDefault="004F5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048F5" w14:textId="0F6DCC80" w:rsidR="009C0486" w:rsidRDefault="00005004" w:rsidP="00B56A8E">
    <w:pPr>
      <w:pStyle w:val="Fuzeile"/>
      <w:tabs>
        <w:tab w:val="clear" w:pos="4536"/>
        <w:tab w:val="left" w:pos="5670"/>
      </w:tabs>
      <w:rPr>
        <w:b/>
        <w:bCs/>
        <w:sz w:val="16"/>
      </w:rPr>
    </w:pPr>
    <w:r>
      <w:rPr>
        <w:b/>
        <w:bCs/>
        <w:sz w:val="16"/>
      </w:rPr>
      <w:t>Kassierer:</w:t>
    </w:r>
    <w:r>
      <w:rPr>
        <w:b/>
        <w:bCs/>
        <w:sz w:val="16"/>
      </w:rPr>
      <w:tab/>
      <w:t>Bankverbindung:</w:t>
    </w:r>
  </w:p>
  <w:p w14:paraId="7143FB9C" w14:textId="7A565FBD" w:rsidR="009C0486" w:rsidRDefault="009C0486" w:rsidP="009C0486">
    <w:pPr>
      <w:pStyle w:val="Fuzeile"/>
      <w:tabs>
        <w:tab w:val="clear" w:pos="4536"/>
        <w:tab w:val="left" w:pos="5670"/>
      </w:tabs>
      <w:rPr>
        <w:b/>
        <w:bCs/>
        <w:sz w:val="16"/>
      </w:rPr>
    </w:pPr>
    <w:r>
      <w:rPr>
        <w:b/>
        <w:bCs/>
        <w:sz w:val="16"/>
      </w:rPr>
      <w:t>Jochem Stephan</w:t>
    </w:r>
    <w:r>
      <w:rPr>
        <w:b/>
        <w:bCs/>
        <w:sz w:val="16"/>
      </w:rPr>
      <w:tab/>
      <w:t>Bensberger Bank</w:t>
    </w:r>
  </w:p>
  <w:p w14:paraId="6A202137" w14:textId="77777777" w:rsidR="009C0486" w:rsidRDefault="009C0486" w:rsidP="009C0486">
    <w:pPr>
      <w:pStyle w:val="Fuzeile"/>
      <w:tabs>
        <w:tab w:val="clear" w:pos="4536"/>
        <w:tab w:val="left" w:pos="5670"/>
      </w:tabs>
      <w:rPr>
        <w:b/>
        <w:bCs/>
        <w:sz w:val="16"/>
      </w:rPr>
    </w:pPr>
    <w:r>
      <w:rPr>
        <w:b/>
        <w:bCs/>
        <w:sz w:val="16"/>
      </w:rPr>
      <w:t>Ackerstr. 45</w:t>
    </w:r>
    <w:r>
      <w:rPr>
        <w:b/>
        <w:bCs/>
        <w:sz w:val="16"/>
      </w:rPr>
      <w:tab/>
      <w:t>IBAN: DE 40 3706 2124 0111 5700 19</w:t>
    </w:r>
  </w:p>
  <w:p w14:paraId="6DA72108" w14:textId="77777777" w:rsidR="009C0486" w:rsidRDefault="009C0486" w:rsidP="009C0486">
    <w:pPr>
      <w:pStyle w:val="Fuzeile"/>
      <w:tabs>
        <w:tab w:val="clear" w:pos="4536"/>
        <w:tab w:val="left" w:pos="5670"/>
      </w:tabs>
      <w:rPr>
        <w:b/>
        <w:bCs/>
        <w:sz w:val="16"/>
      </w:rPr>
    </w:pPr>
    <w:r>
      <w:rPr>
        <w:b/>
        <w:bCs/>
        <w:sz w:val="16"/>
      </w:rPr>
      <w:t>51427 Bergisch Gladbach</w:t>
    </w:r>
  </w:p>
  <w:p w14:paraId="2A857482" w14:textId="3FAB18E2" w:rsidR="00366559" w:rsidRPr="009C0486" w:rsidRDefault="009C0486" w:rsidP="009C0486">
    <w:pPr>
      <w:pStyle w:val="Fuzeile"/>
      <w:tabs>
        <w:tab w:val="clear" w:pos="4536"/>
        <w:tab w:val="left" w:pos="5670"/>
      </w:tabs>
      <w:rPr>
        <w:b/>
        <w:bCs/>
        <w:sz w:val="16"/>
      </w:rPr>
    </w:pPr>
    <w:r>
      <w:rPr>
        <w:b/>
        <w:bCs/>
        <w:sz w:val="16"/>
      </w:rPr>
      <w:t>Tel.: 02204 64147</w:t>
    </w:r>
    <w:r w:rsidR="00366559">
      <w:rPr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C76A8" w14:textId="77777777" w:rsidR="004F56CB" w:rsidRDefault="004F56CB">
      <w:r>
        <w:separator/>
      </w:r>
    </w:p>
  </w:footnote>
  <w:footnote w:type="continuationSeparator" w:id="0">
    <w:p w14:paraId="30D92BA4" w14:textId="77777777" w:rsidR="004F56CB" w:rsidRDefault="004F5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D5F9B" w14:textId="77777777" w:rsidR="00005004" w:rsidRDefault="00005004">
    <w:pPr>
      <w:tabs>
        <w:tab w:val="left" w:pos="6521"/>
        <w:tab w:val="left" w:pos="7371"/>
      </w:tabs>
      <w:rPr>
        <w:rFonts w:cs="Arial"/>
        <w:b/>
        <w:bCs/>
        <w:sz w:val="24"/>
      </w:rPr>
    </w:pPr>
    <w:r>
      <w:rPr>
        <w:rFonts w:cs="Arial"/>
        <w:b/>
        <w:bCs/>
        <w:position w:val="-6"/>
      </w:rPr>
      <w:t>Obst- und Gartenbauverein</w:t>
    </w:r>
    <w:r>
      <w:rPr>
        <w:rFonts w:cs="Arial"/>
        <w:b/>
        <w:bCs/>
        <w:sz w:val="24"/>
      </w:rPr>
      <w:tab/>
    </w:r>
  </w:p>
  <w:p w14:paraId="53C99EF0" w14:textId="0AA808D0" w:rsidR="00005004" w:rsidRDefault="00005004">
    <w:pPr>
      <w:tabs>
        <w:tab w:val="left" w:pos="709"/>
        <w:tab w:val="left" w:pos="6521"/>
        <w:tab w:val="left" w:pos="7371"/>
      </w:tabs>
      <w:rPr>
        <w:rFonts w:cs="Arial"/>
        <w:b/>
        <w:bCs/>
        <w:position w:val="-6"/>
      </w:rPr>
    </w:pPr>
    <w:r>
      <w:rPr>
        <w:rFonts w:cs="Arial"/>
        <w:b/>
        <w:bCs/>
        <w:position w:val="-6"/>
      </w:rPr>
      <w:tab/>
      <w:t>Refrath e.V.</w:t>
    </w:r>
    <w:r>
      <w:rPr>
        <w:rFonts w:cs="Arial"/>
        <w:b/>
        <w:bCs/>
        <w:sz w:val="24"/>
      </w:rPr>
      <w:tab/>
    </w:r>
    <w:r>
      <w:rPr>
        <w:rFonts w:cs="Arial"/>
        <w:b/>
        <w:bCs/>
        <w:sz w:val="16"/>
      </w:rPr>
      <w:t>Datum</w:t>
    </w:r>
    <w:r>
      <w:rPr>
        <w:rFonts w:cs="Arial"/>
        <w:b/>
        <w:bCs/>
        <w:sz w:val="16"/>
      </w:rPr>
      <w:tab/>
    </w:r>
    <w:r w:rsidR="004751F7">
      <w:rPr>
        <w:rFonts w:cs="Arial"/>
      </w:rPr>
      <w:fldChar w:fldCharType="begin"/>
    </w:r>
    <w:r>
      <w:rPr>
        <w:rFonts w:cs="Arial"/>
      </w:rPr>
      <w:instrText xml:space="preserve"> DATE \@ "dd.MM.yyyy" \* MERGEFORMAT </w:instrText>
    </w:r>
    <w:r w:rsidR="004751F7">
      <w:rPr>
        <w:rFonts w:cs="Arial"/>
      </w:rPr>
      <w:fldChar w:fldCharType="separate"/>
    </w:r>
    <w:r w:rsidR="00127A5C">
      <w:rPr>
        <w:rFonts w:cs="Arial"/>
        <w:noProof/>
      </w:rPr>
      <w:t>03.10.2021</w:t>
    </w:r>
    <w:r w:rsidR="004751F7">
      <w:rPr>
        <w:rFonts w:cs="Arial"/>
      </w:rPr>
      <w:fldChar w:fldCharType="end"/>
    </w:r>
  </w:p>
  <w:p w14:paraId="78E35106" w14:textId="77777777" w:rsidR="00005004" w:rsidRDefault="00005004">
    <w:pPr>
      <w:pStyle w:val="Kopfzeile"/>
      <w:tabs>
        <w:tab w:val="clear" w:pos="4536"/>
        <w:tab w:val="clear" w:pos="9072"/>
        <w:tab w:val="left" w:pos="709"/>
        <w:tab w:val="left" w:pos="6521"/>
        <w:tab w:val="left" w:pos="6804"/>
        <w:tab w:val="left" w:pos="7371"/>
      </w:tabs>
      <w:spacing w:after="480"/>
      <w:rPr>
        <w:b/>
        <w:bCs/>
      </w:rPr>
    </w:pPr>
    <w:r>
      <w:rPr>
        <w:rFonts w:cs="Arial"/>
        <w:b/>
        <w:bCs/>
        <w:position w:val="-6"/>
      </w:rPr>
      <w:tab/>
    </w:r>
    <w:r>
      <w:rPr>
        <w:rFonts w:cs="Arial"/>
        <w:b/>
        <w:bCs/>
        <w:position w:val="-6"/>
        <w:sz w:val="16"/>
      </w:rPr>
      <w:t>gegründet 1929</w:t>
    </w:r>
    <w:r>
      <w:rPr>
        <w:rFonts w:cs="Arial"/>
        <w:b/>
        <w:bCs/>
        <w:position w:val="-6"/>
        <w:sz w:val="18"/>
      </w:rPr>
      <w:tab/>
    </w:r>
    <w:r>
      <w:rPr>
        <w:rFonts w:cs="Arial"/>
        <w:b/>
        <w:bCs/>
        <w:sz w:val="16"/>
      </w:rPr>
      <w:t>Blatt</w:t>
    </w:r>
    <w:r>
      <w:rPr>
        <w:rFonts w:cs="Arial"/>
        <w:b/>
        <w:bCs/>
        <w:sz w:val="16"/>
      </w:rPr>
      <w:tab/>
    </w:r>
    <w:r w:rsidR="004751F7">
      <w:rPr>
        <w:rFonts w:cs="Arial"/>
      </w:rPr>
      <w:fldChar w:fldCharType="begin"/>
    </w:r>
    <w:r>
      <w:rPr>
        <w:rFonts w:cs="Arial"/>
      </w:rPr>
      <w:instrText>PAGE</w:instrText>
    </w:r>
    <w:r w:rsidR="004751F7">
      <w:rPr>
        <w:rFonts w:cs="Arial"/>
      </w:rPr>
      <w:fldChar w:fldCharType="separate"/>
    </w:r>
    <w:r w:rsidR="00EC12AF">
      <w:rPr>
        <w:rFonts w:cs="Arial"/>
        <w:noProof/>
      </w:rPr>
      <w:t>2</w:t>
    </w:r>
    <w:r w:rsidR="004751F7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D072D"/>
    <w:multiLevelType w:val="hybridMultilevel"/>
    <w:tmpl w:val="DF3A5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32"/>
    <w:rsid w:val="00005004"/>
    <w:rsid w:val="00020EFC"/>
    <w:rsid w:val="000215B9"/>
    <w:rsid w:val="00025B27"/>
    <w:rsid w:val="000418C8"/>
    <w:rsid w:val="00041EE2"/>
    <w:rsid w:val="00051079"/>
    <w:rsid w:val="000675B5"/>
    <w:rsid w:val="00080636"/>
    <w:rsid w:val="00080AB4"/>
    <w:rsid w:val="00083204"/>
    <w:rsid w:val="00092072"/>
    <w:rsid w:val="0009572B"/>
    <w:rsid w:val="000957D0"/>
    <w:rsid w:val="000A2128"/>
    <w:rsid w:val="000A4CDC"/>
    <w:rsid w:val="000A733A"/>
    <w:rsid w:val="000B5FDB"/>
    <w:rsid w:val="000C6B99"/>
    <w:rsid w:val="000F1C08"/>
    <w:rsid w:val="000F248D"/>
    <w:rsid w:val="000F5996"/>
    <w:rsid w:val="0010524D"/>
    <w:rsid w:val="00112763"/>
    <w:rsid w:val="00113752"/>
    <w:rsid w:val="0011476E"/>
    <w:rsid w:val="00127A5C"/>
    <w:rsid w:val="00140634"/>
    <w:rsid w:val="00141FFD"/>
    <w:rsid w:val="0014211E"/>
    <w:rsid w:val="00143A56"/>
    <w:rsid w:val="00146820"/>
    <w:rsid w:val="00154A7C"/>
    <w:rsid w:val="00160267"/>
    <w:rsid w:val="00161B42"/>
    <w:rsid w:val="00165DC0"/>
    <w:rsid w:val="00180C71"/>
    <w:rsid w:val="00193416"/>
    <w:rsid w:val="0019760B"/>
    <w:rsid w:val="001978CA"/>
    <w:rsid w:val="001A02F4"/>
    <w:rsid w:val="001A7DC3"/>
    <w:rsid w:val="001B1D07"/>
    <w:rsid w:val="001C22D0"/>
    <w:rsid w:val="001C3BB6"/>
    <w:rsid w:val="001C4D52"/>
    <w:rsid w:val="001C777E"/>
    <w:rsid w:val="001D40A0"/>
    <w:rsid w:val="001E6DEE"/>
    <w:rsid w:val="001F0B65"/>
    <w:rsid w:val="001F4B4A"/>
    <w:rsid w:val="002040E0"/>
    <w:rsid w:val="00205BB7"/>
    <w:rsid w:val="0020783E"/>
    <w:rsid w:val="00210C27"/>
    <w:rsid w:val="00212593"/>
    <w:rsid w:val="00216C73"/>
    <w:rsid w:val="002325BE"/>
    <w:rsid w:val="00234A1B"/>
    <w:rsid w:val="002426ED"/>
    <w:rsid w:val="00245F3F"/>
    <w:rsid w:val="0027397C"/>
    <w:rsid w:val="00275CB9"/>
    <w:rsid w:val="00282888"/>
    <w:rsid w:val="002832A2"/>
    <w:rsid w:val="002849BD"/>
    <w:rsid w:val="00290FD6"/>
    <w:rsid w:val="00296ACE"/>
    <w:rsid w:val="002A2D4D"/>
    <w:rsid w:val="002A3DA2"/>
    <w:rsid w:val="002A5052"/>
    <w:rsid w:val="002A750B"/>
    <w:rsid w:val="002B2062"/>
    <w:rsid w:val="002B36F4"/>
    <w:rsid w:val="002B6A09"/>
    <w:rsid w:val="002B708D"/>
    <w:rsid w:val="002C3754"/>
    <w:rsid w:val="002D5D9C"/>
    <w:rsid w:val="002E30B2"/>
    <w:rsid w:val="003014CB"/>
    <w:rsid w:val="00313D6E"/>
    <w:rsid w:val="0031529F"/>
    <w:rsid w:val="00317DA6"/>
    <w:rsid w:val="0032204A"/>
    <w:rsid w:val="003260A1"/>
    <w:rsid w:val="00327F9C"/>
    <w:rsid w:val="00332665"/>
    <w:rsid w:val="003378D4"/>
    <w:rsid w:val="0034261A"/>
    <w:rsid w:val="003536E1"/>
    <w:rsid w:val="00357406"/>
    <w:rsid w:val="00360000"/>
    <w:rsid w:val="003631D8"/>
    <w:rsid w:val="00366559"/>
    <w:rsid w:val="00370533"/>
    <w:rsid w:val="00383483"/>
    <w:rsid w:val="00383E12"/>
    <w:rsid w:val="003945F6"/>
    <w:rsid w:val="00394CA9"/>
    <w:rsid w:val="003A6EB5"/>
    <w:rsid w:val="003B20A1"/>
    <w:rsid w:val="003B65C4"/>
    <w:rsid w:val="003D0AA0"/>
    <w:rsid w:val="003D5AF9"/>
    <w:rsid w:val="003F7D22"/>
    <w:rsid w:val="00421F90"/>
    <w:rsid w:val="0042410C"/>
    <w:rsid w:val="00430966"/>
    <w:rsid w:val="004310B8"/>
    <w:rsid w:val="00435001"/>
    <w:rsid w:val="00447124"/>
    <w:rsid w:val="00470576"/>
    <w:rsid w:val="004751F7"/>
    <w:rsid w:val="00477E05"/>
    <w:rsid w:val="0048194C"/>
    <w:rsid w:val="004B06E8"/>
    <w:rsid w:val="004B362F"/>
    <w:rsid w:val="004C5B97"/>
    <w:rsid w:val="004D0C7F"/>
    <w:rsid w:val="004D5065"/>
    <w:rsid w:val="004D5F11"/>
    <w:rsid w:val="004E1F5D"/>
    <w:rsid w:val="004E3F80"/>
    <w:rsid w:val="004F1991"/>
    <w:rsid w:val="004F56CB"/>
    <w:rsid w:val="004F6825"/>
    <w:rsid w:val="005001D7"/>
    <w:rsid w:val="00502E72"/>
    <w:rsid w:val="005216A7"/>
    <w:rsid w:val="00524B11"/>
    <w:rsid w:val="00530D67"/>
    <w:rsid w:val="00532550"/>
    <w:rsid w:val="005327DD"/>
    <w:rsid w:val="00534BEA"/>
    <w:rsid w:val="0053797C"/>
    <w:rsid w:val="00541E9C"/>
    <w:rsid w:val="00551D91"/>
    <w:rsid w:val="005654FB"/>
    <w:rsid w:val="00572900"/>
    <w:rsid w:val="0057407F"/>
    <w:rsid w:val="005754AC"/>
    <w:rsid w:val="00575B44"/>
    <w:rsid w:val="0058436A"/>
    <w:rsid w:val="00584DA8"/>
    <w:rsid w:val="005937DA"/>
    <w:rsid w:val="00595C40"/>
    <w:rsid w:val="005D0696"/>
    <w:rsid w:val="005D5AD4"/>
    <w:rsid w:val="005D7F41"/>
    <w:rsid w:val="005E355A"/>
    <w:rsid w:val="005E4D19"/>
    <w:rsid w:val="00605B6C"/>
    <w:rsid w:val="006069C5"/>
    <w:rsid w:val="006109CE"/>
    <w:rsid w:val="00616028"/>
    <w:rsid w:val="00616599"/>
    <w:rsid w:val="0061681F"/>
    <w:rsid w:val="00621C9D"/>
    <w:rsid w:val="00622FBA"/>
    <w:rsid w:val="0062619D"/>
    <w:rsid w:val="006313FD"/>
    <w:rsid w:val="00631C9F"/>
    <w:rsid w:val="00633150"/>
    <w:rsid w:val="00637714"/>
    <w:rsid w:val="00663A42"/>
    <w:rsid w:val="006651F0"/>
    <w:rsid w:val="0068187A"/>
    <w:rsid w:val="00682B56"/>
    <w:rsid w:val="006A36EA"/>
    <w:rsid w:val="006B3907"/>
    <w:rsid w:val="006B5B74"/>
    <w:rsid w:val="006C0AE7"/>
    <w:rsid w:val="006D6266"/>
    <w:rsid w:val="006E31AF"/>
    <w:rsid w:val="006F654D"/>
    <w:rsid w:val="006F6555"/>
    <w:rsid w:val="00706061"/>
    <w:rsid w:val="00706C14"/>
    <w:rsid w:val="00713F91"/>
    <w:rsid w:val="007269DE"/>
    <w:rsid w:val="00727D73"/>
    <w:rsid w:val="0073006F"/>
    <w:rsid w:val="00734832"/>
    <w:rsid w:val="00734E33"/>
    <w:rsid w:val="00740735"/>
    <w:rsid w:val="00741E32"/>
    <w:rsid w:val="00742EDD"/>
    <w:rsid w:val="007439D5"/>
    <w:rsid w:val="00746C4F"/>
    <w:rsid w:val="00752882"/>
    <w:rsid w:val="00757ABA"/>
    <w:rsid w:val="00757D55"/>
    <w:rsid w:val="00766032"/>
    <w:rsid w:val="00766E6A"/>
    <w:rsid w:val="00770DB6"/>
    <w:rsid w:val="00775607"/>
    <w:rsid w:val="0077642F"/>
    <w:rsid w:val="007771B2"/>
    <w:rsid w:val="007847C1"/>
    <w:rsid w:val="007A41E3"/>
    <w:rsid w:val="007B0214"/>
    <w:rsid w:val="007B50E0"/>
    <w:rsid w:val="007C500F"/>
    <w:rsid w:val="007C7A1C"/>
    <w:rsid w:val="007D1E10"/>
    <w:rsid w:val="007D68F6"/>
    <w:rsid w:val="007E1A6B"/>
    <w:rsid w:val="007F2671"/>
    <w:rsid w:val="0081598A"/>
    <w:rsid w:val="00817D52"/>
    <w:rsid w:val="00842FC1"/>
    <w:rsid w:val="0084600D"/>
    <w:rsid w:val="008468B5"/>
    <w:rsid w:val="00847F0A"/>
    <w:rsid w:val="00863C2E"/>
    <w:rsid w:val="00871429"/>
    <w:rsid w:val="00877390"/>
    <w:rsid w:val="008827B4"/>
    <w:rsid w:val="00884959"/>
    <w:rsid w:val="008A1EB7"/>
    <w:rsid w:val="008A6C30"/>
    <w:rsid w:val="008B1959"/>
    <w:rsid w:val="008B3C73"/>
    <w:rsid w:val="008B5B7F"/>
    <w:rsid w:val="008D5678"/>
    <w:rsid w:val="008D63E7"/>
    <w:rsid w:val="008E4AB1"/>
    <w:rsid w:val="008F473E"/>
    <w:rsid w:val="00902593"/>
    <w:rsid w:val="009043D3"/>
    <w:rsid w:val="00913661"/>
    <w:rsid w:val="00913DE0"/>
    <w:rsid w:val="0092189D"/>
    <w:rsid w:val="00926205"/>
    <w:rsid w:val="00933AE0"/>
    <w:rsid w:val="00937CB6"/>
    <w:rsid w:val="0095045F"/>
    <w:rsid w:val="00964258"/>
    <w:rsid w:val="00976739"/>
    <w:rsid w:val="00984876"/>
    <w:rsid w:val="009848F8"/>
    <w:rsid w:val="00985F1A"/>
    <w:rsid w:val="00987930"/>
    <w:rsid w:val="00990374"/>
    <w:rsid w:val="00995AE2"/>
    <w:rsid w:val="009A6DBD"/>
    <w:rsid w:val="009C0486"/>
    <w:rsid w:val="009C10F0"/>
    <w:rsid w:val="009C44DC"/>
    <w:rsid w:val="009D4922"/>
    <w:rsid w:val="009D55C2"/>
    <w:rsid w:val="009E14D3"/>
    <w:rsid w:val="00A11D66"/>
    <w:rsid w:val="00A13286"/>
    <w:rsid w:val="00A15D8A"/>
    <w:rsid w:val="00A41591"/>
    <w:rsid w:val="00A41EE3"/>
    <w:rsid w:val="00A43034"/>
    <w:rsid w:val="00A476DC"/>
    <w:rsid w:val="00A52C83"/>
    <w:rsid w:val="00A57D60"/>
    <w:rsid w:val="00A60250"/>
    <w:rsid w:val="00A60D0D"/>
    <w:rsid w:val="00A613B7"/>
    <w:rsid w:val="00A73D49"/>
    <w:rsid w:val="00A90DC6"/>
    <w:rsid w:val="00A9437A"/>
    <w:rsid w:val="00AA2551"/>
    <w:rsid w:val="00AB7FBA"/>
    <w:rsid w:val="00AC0973"/>
    <w:rsid w:val="00AD7F63"/>
    <w:rsid w:val="00AF4A88"/>
    <w:rsid w:val="00B04FF1"/>
    <w:rsid w:val="00B1169B"/>
    <w:rsid w:val="00B12FB5"/>
    <w:rsid w:val="00B146D6"/>
    <w:rsid w:val="00B17F7E"/>
    <w:rsid w:val="00B25417"/>
    <w:rsid w:val="00B26BC2"/>
    <w:rsid w:val="00B3174C"/>
    <w:rsid w:val="00B46BBF"/>
    <w:rsid w:val="00B519A3"/>
    <w:rsid w:val="00B56A8E"/>
    <w:rsid w:val="00B60686"/>
    <w:rsid w:val="00B613A8"/>
    <w:rsid w:val="00B63A79"/>
    <w:rsid w:val="00B7225B"/>
    <w:rsid w:val="00B85849"/>
    <w:rsid w:val="00B8752B"/>
    <w:rsid w:val="00B97D3B"/>
    <w:rsid w:val="00BB19B4"/>
    <w:rsid w:val="00BB5285"/>
    <w:rsid w:val="00BC1646"/>
    <w:rsid w:val="00BC7023"/>
    <w:rsid w:val="00BD055F"/>
    <w:rsid w:val="00BD172B"/>
    <w:rsid w:val="00BD26E2"/>
    <w:rsid w:val="00BE76F8"/>
    <w:rsid w:val="00BF1426"/>
    <w:rsid w:val="00C22941"/>
    <w:rsid w:val="00C23A5E"/>
    <w:rsid w:val="00C23D1C"/>
    <w:rsid w:val="00C42ACA"/>
    <w:rsid w:val="00C45935"/>
    <w:rsid w:val="00C47981"/>
    <w:rsid w:val="00C545A4"/>
    <w:rsid w:val="00C556B7"/>
    <w:rsid w:val="00C60EC2"/>
    <w:rsid w:val="00C66E9F"/>
    <w:rsid w:val="00C672F3"/>
    <w:rsid w:val="00C6745B"/>
    <w:rsid w:val="00C72CEA"/>
    <w:rsid w:val="00C73B41"/>
    <w:rsid w:val="00C759EB"/>
    <w:rsid w:val="00C83F77"/>
    <w:rsid w:val="00C8565F"/>
    <w:rsid w:val="00C91DE9"/>
    <w:rsid w:val="00CA1FAA"/>
    <w:rsid w:val="00CA4100"/>
    <w:rsid w:val="00CB2569"/>
    <w:rsid w:val="00CB46F4"/>
    <w:rsid w:val="00CB4D91"/>
    <w:rsid w:val="00CB4F2C"/>
    <w:rsid w:val="00CC15C7"/>
    <w:rsid w:val="00CD5051"/>
    <w:rsid w:val="00CD54E7"/>
    <w:rsid w:val="00CE356C"/>
    <w:rsid w:val="00CE5B85"/>
    <w:rsid w:val="00CF2912"/>
    <w:rsid w:val="00CF3BB3"/>
    <w:rsid w:val="00CF4ED7"/>
    <w:rsid w:val="00D07FBF"/>
    <w:rsid w:val="00D25CD6"/>
    <w:rsid w:val="00D32525"/>
    <w:rsid w:val="00D4147D"/>
    <w:rsid w:val="00D44A14"/>
    <w:rsid w:val="00D5667A"/>
    <w:rsid w:val="00D57171"/>
    <w:rsid w:val="00D70457"/>
    <w:rsid w:val="00D76FB6"/>
    <w:rsid w:val="00D83E03"/>
    <w:rsid w:val="00D967E4"/>
    <w:rsid w:val="00DA00C7"/>
    <w:rsid w:val="00DA3F9D"/>
    <w:rsid w:val="00DB644C"/>
    <w:rsid w:val="00DD5224"/>
    <w:rsid w:val="00DE130C"/>
    <w:rsid w:val="00DE24AE"/>
    <w:rsid w:val="00DE3A74"/>
    <w:rsid w:val="00DE7B3C"/>
    <w:rsid w:val="00DF37CB"/>
    <w:rsid w:val="00E0618D"/>
    <w:rsid w:val="00E128F1"/>
    <w:rsid w:val="00E1674C"/>
    <w:rsid w:val="00E168FA"/>
    <w:rsid w:val="00E22DAC"/>
    <w:rsid w:val="00E24E23"/>
    <w:rsid w:val="00E27635"/>
    <w:rsid w:val="00E3631A"/>
    <w:rsid w:val="00E42E4A"/>
    <w:rsid w:val="00E51D9A"/>
    <w:rsid w:val="00E52C85"/>
    <w:rsid w:val="00E53388"/>
    <w:rsid w:val="00E54D8D"/>
    <w:rsid w:val="00E60A4A"/>
    <w:rsid w:val="00E62191"/>
    <w:rsid w:val="00E67D67"/>
    <w:rsid w:val="00E70A7B"/>
    <w:rsid w:val="00E75263"/>
    <w:rsid w:val="00E7591F"/>
    <w:rsid w:val="00EC1226"/>
    <w:rsid w:val="00EC12AF"/>
    <w:rsid w:val="00EC3A37"/>
    <w:rsid w:val="00EC6465"/>
    <w:rsid w:val="00ED12B7"/>
    <w:rsid w:val="00ED4C0F"/>
    <w:rsid w:val="00ED5425"/>
    <w:rsid w:val="00ED6AC0"/>
    <w:rsid w:val="00EF0780"/>
    <w:rsid w:val="00F001A1"/>
    <w:rsid w:val="00F13E72"/>
    <w:rsid w:val="00F15DAF"/>
    <w:rsid w:val="00F40C88"/>
    <w:rsid w:val="00F446E4"/>
    <w:rsid w:val="00F47AFD"/>
    <w:rsid w:val="00F63F8D"/>
    <w:rsid w:val="00F64274"/>
    <w:rsid w:val="00F81641"/>
    <w:rsid w:val="00F9574C"/>
    <w:rsid w:val="00FB36E1"/>
    <w:rsid w:val="00FD289F"/>
    <w:rsid w:val="00FD38E2"/>
    <w:rsid w:val="00FD6FC6"/>
    <w:rsid w:val="00FF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D1D64E6"/>
  <w15:docId w15:val="{FB8F979D-C5CC-4650-9416-C25F3604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D54E7"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CD54E7"/>
    <w:pPr>
      <w:keepNext/>
      <w:jc w:val="center"/>
      <w:outlineLvl w:val="0"/>
    </w:pPr>
    <w:rPr>
      <w:rFonts w:cs="Arial"/>
      <w:b/>
      <w:sz w:val="32"/>
    </w:rPr>
  </w:style>
  <w:style w:type="paragraph" w:styleId="berschrift2">
    <w:name w:val="heading 2"/>
    <w:basedOn w:val="Standard"/>
    <w:next w:val="Standard"/>
    <w:qFormat/>
    <w:rsid w:val="00CD54E7"/>
    <w:pPr>
      <w:keepNext/>
      <w:outlineLvl w:val="1"/>
    </w:pPr>
    <w:rPr>
      <w:rFonts w:cs="Arial"/>
      <w:b/>
      <w:bCs/>
      <w:sz w:val="20"/>
    </w:rPr>
  </w:style>
  <w:style w:type="paragraph" w:styleId="berschrift3">
    <w:name w:val="heading 3"/>
    <w:basedOn w:val="Standard"/>
    <w:next w:val="Standard"/>
    <w:qFormat/>
    <w:rsid w:val="00CD54E7"/>
    <w:pPr>
      <w:keepNext/>
      <w:jc w:val="center"/>
      <w:outlineLvl w:val="2"/>
    </w:pPr>
    <w:rPr>
      <w:rFonts w:cs="Arial"/>
      <w:b/>
      <w:sz w:val="42"/>
    </w:rPr>
  </w:style>
  <w:style w:type="paragraph" w:styleId="berschrift4">
    <w:name w:val="heading 4"/>
    <w:basedOn w:val="Standard"/>
    <w:next w:val="Standard"/>
    <w:qFormat/>
    <w:rsid w:val="00CD54E7"/>
    <w:pPr>
      <w:keepNext/>
      <w:ind w:left="-142"/>
      <w:jc w:val="center"/>
      <w:outlineLvl w:val="3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D54E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D54E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D54E7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rsid w:val="00353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536E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F40C88"/>
    <w:rPr>
      <w:color w:val="0000FF" w:themeColor="hyperlink"/>
      <w:u w:val="single"/>
    </w:rPr>
  </w:style>
  <w:style w:type="character" w:customStyle="1" w:styleId="tribe-events-calendar-listevent-date-tag-weekday">
    <w:name w:val="tribe-events-calendar-list__event-date-tag-weekday"/>
    <w:basedOn w:val="Absatz-Standardschriftart"/>
    <w:rsid w:val="0032204A"/>
  </w:style>
  <w:style w:type="character" w:customStyle="1" w:styleId="tribe-events-calendar-listevent-date-tag-daynum">
    <w:name w:val="tribe-events-calendar-list__event-date-tag-daynum"/>
    <w:basedOn w:val="Absatz-Standardschriftart"/>
    <w:rsid w:val="0032204A"/>
  </w:style>
  <w:style w:type="character" w:customStyle="1" w:styleId="tribe-event-date-start">
    <w:name w:val="tribe-event-date-start"/>
    <w:basedOn w:val="Absatz-Standardschriftart"/>
    <w:rsid w:val="0032204A"/>
  </w:style>
  <w:style w:type="paragraph" w:styleId="HTMLAdresse">
    <w:name w:val="HTML Address"/>
    <w:basedOn w:val="Standard"/>
    <w:link w:val="HTMLAdresseZchn"/>
    <w:uiPriority w:val="99"/>
    <w:semiHidden/>
    <w:unhideWhenUsed/>
    <w:rsid w:val="0032204A"/>
    <w:rPr>
      <w:rFonts w:ascii="Times New Roman" w:hAnsi="Times New Roman"/>
      <w:i/>
      <w:iCs/>
      <w:sz w:val="24"/>
      <w:szCs w:val="24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2204A"/>
    <w:rPr>
      <w:i/>
      <w:iCs/>
      <w:sz w:val="24"/>
      <w:szCs w:val="24"/>
    </w:rPr>
  </w:style>
  <w:style w:type="character" w:customStyle="1" w:styleId="tribe-events-calendar-listevent-venue-title">
    <w:name w:val="tribe-events-calendar-list__event-venue-title"/>
    <w:basedOn w:val="Absatz-Standardschriftart"/>
    <w:rsid w:val="0032204A"/>
  </w:style>
  <w:style w:type="character" w:customStyle="1" w:styleId="tribe-events-calendar-listevent-venue-address">
    <w:name w:val="tribe-events-calendar-list__event-venue-address"/>
    <w:basedOn w:val="Absatz-Standardschriftart"/>
    <w:rsid w:val="0032204A"/>
  </w:style>
  <w:style w:type="character" w:customStyle="1" w:styleId="tribe-event-time">
    <w:name w:val="tribe-event-time"/>
    <w:basedOn w:val="Absatz-Standardschriftart"/>
    <w:rsid w:val="0032204A"/>
  </w:style>
  <w:style w:type="table" w:styleId="Tabellenraster">
    <w:name w:val="Table Grid"/>
    <w:basedOn w:val="NormaleTabelle"/>
    <w:rsid w:val="00322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13DE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10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9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2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3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6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www.gartenbauverein-refrath.de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mens\Desktop\Vorlage%20Briefkopf%20Klemen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06383-D68F-402F-AADB-79CA156C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Briefkopf Klemens.dotx</Template>
  <TotalTime>0</TotalTime>
  <Pages>4</Pages>
  <Words>316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Gabau</vt:lpstr>
    </vt:vector>
  </TitlesOfParts>
  <Company>Hewlett-Packard Company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Gabau</dc:title>
  <dc:creator>Klemens</dc:creator>
  <cp:lastModifiedBy>Christian Selle</cp:lastModifiedBy>
  <cp:revision>19</cp:revision>
  <cp:lastPrinted>2021-10-03T16:53:00Z</cp:lastPrinted>
  <dcterms:created xsi:type="dcterms:W3CDTF">2021-09-30T15:48:00Z</dcterms:created>
  <dcterms:modified xsi:type="dcterms:W3CDTF">2021-10-03T16:54:00Z</dcterms:modified>
</cp:coreProperties>
</file>